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4D" w:rsidRPr="009851B3" w:rsidRDefault="00FA5DF5" w:rsidP="0049593B">
      <w:pPr>
        <w:spacing w:before="1080"/>
        <w:jc w:val="center"/>
        <w:rPr>
          <w:sz w:val="22"/>
          <w:szCs w:val="22"/>
          <w:lang w:val="en-GB"/>
        </w:rPr>
      </w:pPr>
      <w:r w:rsidRPr="009851B3">
        <w:rPr>
          <w:sz w:val="28"/>
          <w:szCs w:val="28"/>
          <w:lang w:val="en-GB"/>
        </w:rPr>
        <w:t>MEMBERSHIP DECLARATION</w:t>
      </w:r>
    </w:p>
    <w:p w:rsidR="00D434A0" w:rsidRPr="009851B3" w:rsidRDefault="00FA5DF5" w:rsidP="00841FD8">
      <w:pPr>
        <w:spacing w:before="24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The undersigned hereby declares that he/she joins the association Galgos, Greys &amp; more</w:t>
      </w:r>
      <w:r w:rsidRPr="009851B3">
        <w:rPr>
          <w:sz w:val="22"/>
          <w:szCs w:val="22"/>
          <w:lang w:val="en-GB"/>
        </w:rPr>
        <w:br/>
        <w:t>as a member.</w:t>
      </w:r>
    </w:p>
    <w:p w:rsidR="00D434A0" w:rsidRPr="009851B3" w:rsidRDefault="00FA5DF5" w:rsidP="00FA5DF5">
      <w:pPr>
        <w:spacing w:before="12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The ANNUAL MEMBERSHIP FEE is CHF 45</w:t>
      </w:r>
      <w:proofErr w:type="gramStart"/>
      <w:r w:rsidRPr="009851B3">
        <w:rPr>
          <w:sz w:val="22"/>
          <w:szCs w:val="22"/>
          <w:lang w:val="en-GB"/>
        </w:rPr>
        <w:t>.-</w:t>
      </w:r>
      <w:proofErr w:type="gramEnd"/>
      <w:r w:rsidRPr="009851B3">
        <w:rPr>
          <w:sz w:val="22"/>
          <w:szCs w:val="22"/>
          <w:lang w:val="en-GB"/>
        </w:rPr>
        <w:t xml:space="preserve"> / EUR 35.- per person</w:t>
      </w:r>
      <w:r w:rsidRPr="009851B3">
        <w:rPr>
          <w:sz w:val="22"/>
          <w:szCs w:val="22"/>
          <w:lang w:val="en-GB"/>
        </w:rPr>
        <w:br/>
        <w:t>and is due in the 1st quarter of the calendar year</w:t>
      </w:r>
      <w:r w:rsidR="00D434A0" w:rsidRPr="009851B3">
        <w:rPr>
          <w:sz w:val="22"/>
          <w:szCs w:val="22"/>
          <w:lang w:val="en-GB"/>
        </w:rPr>
        <w:t xml:space="preserve">. </w:t>
      </w:r>
    </w:p>
    <w:p w:rsidR="0049593B" w:rsidRPr="009851B3" w:rsidRDefault="00366FC0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90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NAME A</w:t>
      </w:r>
      <w:r w:rsidR="00D434A0" w:rsidRPr="009851B3">
        <w:rPr>
          <w:sz w:val="22"/>
          <w:szCs w:val="22"/>
          <w:lang w:val="en-GB"/>
        </w:rPr>
        <w:t xml:space="preserve">ND </w:t>
      </w:r>
      <w:r w:rsidR="00FA5DF5" w:rsidRPr="009851B3">
        <w:rPr>
          <w:sz w:val="22"/>
          <w:szCs w:val="22"/>
          <w:lang w:val="en-GB"/>
        </w:rPr>
        <w:t>SUR</w:t>
      </w:r>
      <w:r w:rsidR="00D434A0" w:rsidRPr="009851B3">
        <w:rPr>
          <w:sz w:val="22"/>
          <w:szCs w:val="22"/>
          <w:lang w:val="en-GB"/>
        </w:rPr>
        <w:t>NAME</w:t>
      </w:r>
      <w:r w:rsidR="00462BC7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2"/>
            <w:lang w:val="en-GB"/>
          </w:rPr>
          <w:id w:val="-2139862243"/>
          <w:placeholder>
            <w:docPart w:val="51BFA6D0481A45939C80E111997D12BB"/>
          </w:placeholder>
        </w:sdtPr>
        <w:sdtEndPr/>
        <w:sdtContent>
          <w:bookmarkStart w:id="0" w:name="_GoBack"/>
          <w:sdt>
            <w:sdtPr>
              <w:rPr>
                <w:sz w:val="22"/>
                <w:szCs w:val="22"/>
                <w:lang w:val="en-GB"/>
              </w:rPr>
              <w:id w:val="-1123219884"/>
              <w:placeholder>
                <w:docPart w:val="679FFD18C94943F7A7292D0C6CC9F049"/>
              </w:placeholder>
            </w:sdtPr>
            <w:sdtEndPr/>
            <w:sdtContent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</w:sdtContent>
          </w:sdt>
          <w:bookmarkEnd w:id="0"/>
        </w:sdtContent>
      </w:sdt>
      <w:r w:rsidR="001C234D" w:rsidRPr="009851B3">
        <w:rPr>
          <w:sz w:val="22"/>
          <w:szCs w:val="22"/>
          <w:lang w:val="en-GB"/>
        </w:rPr>
        <w:fldChar w:fldCharType="begin"/>
      </w:r>
      <w:r w:rsidR="001C234D" w:rsidRPr="009851B3">
        <w:rPr>
          <w:sz w:val="22"/>
          <w:szCs w:val="22"/>
          <w:lang w:val="en-GB"/>
        </w:rPr>
        <w:instrText xml:space="preserve"> FILLIN   \* MERGEFORMAT </w:instrText>
      </w:r>
      <w:r w:rsidR="001C234D" w:rsidRPr="009851B3">
        <w:rPr>
          <w:sz w:val="22"/>
          <w:szCs w:val="22"/>
          <w:lang w:val="en-GB"/>
        </w:rPr>
        <w:fldChar w:fldCharType="end"/>
      </w:r>
    </w:p>
    <w:p w:rsidR="0049593B" w:rsidRPr="009851B3" w:rsidRDefault="00D434A0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STR</w:t>
      </w:r>
      <w:r w:rsidR="00FA5DF5" w:rsidRPr="009851B3">
        <w:rPr>
          <w:sz w:val="22"/>
          <w:szCs w:val="22"/>
          <w:lang w:val="en-GB"/>
        </w:rPr>
        <w:t>EET</w:t>
      </w:r>
      <w:r w:rsidRPr="009851B3">
        <w:rPr>
          <w:sz w:val="22"/>
          <w:szCs w:val="22"/>
          <w:lang w:val="en-GB"/>
        </w:rPr>
        <w:t xml:space="preserve"> </w:t>
      </w:r>
      <w:r w:rsidR="00FA5DF5" w:rsidRPr="009851B3">
        <w:rPr>
          <w:sz w:val="22"/>
          <w:szCs w:val="22"/>
          <w:lang w:val="en-GB"/>
        </w:rPr>
        <w:t>A</w:t>
      </w:r>
      <w:r w:rsidRPr="009851B3">
        <w:rPr>
          <w:sz w:val="22"/>
          <w:szCs w:val="22"/>
          <w:lang w:val="en-GB"/>
        </w:rPr>
        <w:t xml:space="preserve">ND </w:t>
      </w:r>
      <w:r w:rsidR="00FA5DF5" w:rsidRPr="009851B3">
        <w:rPr>
          <w:sz w:val="22"/>
          <w:szCs w:val="22"/>
          <w:lang w:val="en-GB"/>
        </w:rPr>
        <w:t>NUMBER</w:t>
      </w:r>
      <w:r w:rsidRPr="009851B3">
        <w:rPr>
          <w:sz w:val="22"/>
          <w:szCs w:val="22"/>
          <w:lang w:val="en-GB"/>
        </w:rPr>
        <w:t>.</w:t>
      </w:r>
      <w:r w:rsidR="00681561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2"/>
            <w:lang w:val="en-GB"/>
          </w:rPr>
          <w:id w:val="220337183"/>
          <w:placeholder>
            <w:docPart w:val="D6234FA0A54F4C0EB3840386D3DAD3AF"/>
          </w:placeholder>
        </w:sdtPr>
        <w:sdtEndPr/>
        <w:sdtContent>
          <w:sdt>
            <w:sdtPr>
              <w:rPr>
                <w:sz w:val="22"/>
                <w:szCs w:val="22"/>
                <w:lang w:val="en-GB"/>
              </w:rPr>
              <w:id w:val="1024438169"/>
              <w:placeholder>
                <w:docPart w:val="A0F46A132C674C3B868BACA8F4671C37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  <w:lang w:val="en-GB"/>
                  </w:rPr>
                  <w:id w:val="1713072656"/>
                  <w:placeholder>
                    <w:docPart w:val="F6F60575FC0E4E8A8D29391263E62C04"/>
                  </w:placeholder>
                </w:sdtPr>
                <w:sdtEndPr/>
                <w:sdtContent>
                  <w:r w:rsidR="00184453" w:rsidRPr="009851B3">
                    <w:rPr>
                      <w:b/>
                      <w:szCs w:val="22"/>
                      <w:lang w:val="en-GB"/>
                    </w:rPr>
                    <w:t> </w:t>
                  </w:r>
                  <w:r w:rsidR="00184453" w:rsidRPr="009851B3">
                    <w:rPr>
                      <w:b/>
                      <w:szCs w:val="22"/>
                      <w:lang w:val="en-GB"/>
                    </w:rPr>
                    <w:t> </w:t>
                  </w:r>
                  <w:r w:rsidR="00184453" w:rsidRPr="009851B3">
                    <w:rPr>
                      <w:b/>
                      <w:szCs w:val="22"/>
                      <w:lang w:val="en-GB"/>
                    </w:rPr>
                    <w:t> </w:t>
                  </w:r>
                  <w:r w:rsidR="00184453" w:rsidRPr="009851B3">
                    <w:rPr>
                      <w:b/>
                      <w:szCs w:val="22"/>
                      <w:lang w:val="en-GB"/>
                    </w:rPr>
                    <w:t> </w:t>
                  </w:r>
                  <w:r w:rsidR="00184453" w:rsidRPr="009851B3">
                    <w:rPr>
                      <w:b/>
                      <w:szCs w:val="22"/>
                      <w:lang w:val="en-GB"/>
                    </w:rPr>
                    <w:t> </w:t>
                  </w:r>
                </w:sdtContent>
              </w:sdt>
            </w:sdtContent>
          </w:sdt>
        </w:sdtContent>
      </w:sdt>
    </w:p>
    <w:p w:rsidR="0049593B" w:rsidRPr="009851B3" w:rsidRDefault="00FA5DF5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ZIP CODE AND PLACE</w:t>
      </w:r>
      <w:r w:rsidR="00681561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2"/>
            <w:lang w:val="en-GB"/>
          </w:rPr>
          <w:id w:val="679237986"/>
          <w:placeholder>
            <w:docPart w:val="3E9A07A1F3394897A6EC3ECFC5FE378F"/>
          </w:placeholder>
        </w:sdtPr>
        <w:sdtEndPr/>
        <w:sdtContent>
          <w:sdt>
            <w:sdtPr>
              <w:rPr>
                <w:sz w:val="22"/>
                <w:szCs w:val="22"/>
                <w:lang w:val="en-GB"/>
              </w:rPr>
              <w:id w:val="-357431285"/>
              <w:placeholder>
                <w:docPart w:val="07FA5E10F98B45ACA9CA7B5438563084"/>
              </w:placeholder>
            </w:sdtPr>
            <w:sdtEndPr/>
            <w:sdtContent>
              <w:r w:rsidR="00462BC7" w:rsidRPr="009851B3">
                <w:rPr>
                  <w:b/>
                  <w:szCs w:val="22"/>
                  <w:lang w:val="en-GB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9851B3">
                <w:rPr>
                  <w:b/>
                  <w:szCs w:val="22"/>
                  <w:lang w:val="en-GB"/>
                </w:rPr>
                <w:instrText xml:space="preserve"> FORMTEXT </w:instrText>
              </w:r>
              <w:r w:rsidR="00462BC7" w:rsidRPr="009851B3">
                <w:rPr>
                  <w:b/>
                  <w:szCs w:val="22"/>
                  <w:lang w:val="en-GB"/>
                </w:rPr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separate"/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end"/>
              </w:r>
            </w:sdtContent>
          </w:sdt>
        </w:sdtContent>
      </w:sdt>
    </w:p>
    <w:p w:rsidR="0049593B" w:rsidRPr="009851B3" w:rsidRDefault="006A5071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PHONE</w:t>
      </w:r>
      <w:r w:rsidR="00681561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2"/>
            <w:lang w:val="en-GB"/>
          </w:rPr>
          <w:id w:val="1465078890"/>
          <w:placeholder>
            <w:docPart w:val="4806D0A144094DD8B81E20162F8B523F"/>
          </w:placeholder>
        </w:sdtPr>
        <w:sdtEndPr/>
        <w:sdtContent>
          <w:sdt>
            <w:sdtPr>
              <w:rPr>
                <w:sz w:val="22"/>
                <w:szCs w:val="22"/>
                <w:lang w:val="en-GB"/>
              </w:rPr>
              <w:id w:val="1960604293"/>
              <w:placeholder>
                <w:docPart w:val="6E408E8D9530471EA6D0A5D5A3C93C65"/>
              </w:placeholder>
            </w:sdtPr>
            <w:sdtEndPr/>
            <w:sdtContent>
              <w:r w:rsidR="00462BC7" w:rsidRPr="009851B3">
                <w:rPr>
                  <w:b/>
                  <w:szCs w:val="22"/>
                  <w:lang w:val="en-GB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9851B3">
                <w:rPr>
                  <w:b/>
                  <w:szCs w:val="22"/>
                  <w:lang w:val="en-GB"/>
                </w:rPr>
                <w:instrText xml:space="preserve"> FORMTEXT </w:instrText>
              </w:r>
              <w:r w:rsidR="00462BC7" w:rsidRPr="009851B3">
                <w:rPr>
                  <w:b/>
                  <w:szCs w:val="22"/>
                  <w:lang w:val="en-GB"/>
                </w:rPr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separate"/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end"/>
              </w:r>
            </w:sdtContent>
          </w:sdt>
        </w:sdtContent>
      </w:sdt>
    </w:p>
    <w:p w:rsidR="0049593B" w:rsidRPr="009851B3" w:rsidRDefault="00D434A0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E-MAIL</w:t>
      </w:r>
      <w:r w:rsidR="00681561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2"/>
            <w:lang w:val="en-GB"/>
          </w:rPr>
          <w:id w:val="-1348322653"/>
          <w:placeholder>
            <w:docPart w:val="045D9D4203734498B26D852AFA6E07A2"/>
          </w:placeholder>
        </w:sdtPr>
        <w:sdtEndPr/>
        <w:sdtContent>
          <w:sdt>
            <w:sdtPr>
              <w:rPr>
                <w:sz w:val="22"/>
                <w:szCs w:val="22"/>
                <w:lang w:val="en-GB"/>
              </w:rPr>
              <w:id w:val="-588465362"/>
              <w:placeholder>
                <w:docPart w:val="BED4520DD3AD43BDA41FB268EEFF4810"/>
              </w:placeholder>
            </w:sdtPr>
            <w:sdtEndPr/>
            <w:sdtContent>
              <w:r w:rsidR="00462BC7" w:rsidRPr="009851B3">
                <w:rPr>
                  <w:b/>
                  <w:szCs w:val="22"/>
                  <w:lang w:val="en-GB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9851B3">
                <w:rPr>
                  <w:b/>
                  <w:szCs w:val="22"/>
                  <w:lang w:val="en-GB"/>
                </w:rPr>
                <w:instrText xml:space="preserve"> FORMTEXT </w:instrText>
              </w:r>
              <w:r w:rsidR="00462BC7" w:rsidRPr="009851B3">
                <w:rPr>
                  <w:b/>
                  <w:szCs w:val="22"/>
                  <w:lang w:val="en-GB"/>
                </w:rPr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separate"/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184453" w:rsidRPr="009851B3">
                <w:rPr>
                  <w:b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end"/>
              </w:r>
            </w:sdtContent>
          </w:sdt>
        </w:sdtContent>
      </w:sdt>
    </w:p>
    <w:p w:rsidR="00D434A0" w:rsidRPr="009851B3" w:rsidRDefault="006A5071" w:rsidP="00366FC0">
      <w:pPr>
        <w:pBdr>
          <w:bottom w:val="single" w:sz="8" w:space="1" w:color="auto"/>
          <w:between w:val="single" w:sz="8" w:space="1" w:color="auto"/>
        </w:pBdr>
        <w:tabs>
          <w:tab w:val="left" w:pos="1560"/>
          <w:tab w:val="left" w:pos="4820"/>
        </w:tabs>
        <w:spacing w:before="60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PLACE</w:t>
      </w:r>
      <w:r w:rsidR="0058187C" w:rsidRPr="009851B3">
        <w:rPr>
          <w:sz w:val="22"/>
          <w:szCs w:val="22"/>
          <w:lang w:val="en-GB"/>
        </w:rPr>
        <w:t>, DAT</w:t>
      </w:r>
      <w:r w:rsidRPr="009851B3">
        <w:rPr>
          <w:sz w:val="22"/>
          <w:szCs w:val="22"/>
          <w:lang w:val="en-GB"/>
        </w:rPr>
        <w:t>E</w:t>
      </w:r>
      <w:r w:rsidR="001F2BAA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2"/>
            <w:lang w:val="en-GB"/>
          </w:rPr>
          <w:id w:val="1216391156"/>
          <w:placeholder>
            <w:docPart w:val="DefaultPlaceholder_1081868574"/>
          </w:placeholder>
        </w:sdtPr>
        <w:sdtEndPr/>
        <w:sdtContent>
          <w:sdt>
            <w:sdtPr>
              <w:rPr>
                <w:sz w:val="22"/>
                <w:szCs w:val="22"/>
                <w:lang w:val="en-GB"/>
              </w:rPr>
              <w:id w:val="-1820803473"/>
              <w:placeholder>
                <w:docPart w:val="09444D475CD24F65BFAC6DFF87BD6F72"/>
              </w:placeholder>
            </w:sdtPr>
            <w:sdtEndPr/>
            <w:sdtContent>
              <w:r w:rsidR="00462BC7" w:rsidRPr="009851B3">
                <w:rPr>
                  <w:b/>
                  <w:szCs w:val="22"/>
                  <w:lang w:val="en-GB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9851B3">
                <w:rPr>
                  <w:b/>
                  <w:szCs w:val="22"/>
                  <w:lang w:val="en-GB"/>
                </w:rPr>
                <w:instrText xml:space="preserve"> FORMTEXT </w:instrText>
              </w:r>
              <w:r w:rsidR="00462BC7" w:rsidRPr="009851B3">
                <w:rPr>
                  <w:b/>
                  <w:szCs w:val="22"/>
                  <w:lang w:val="en-GB"/>
                </w:rPr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separate"/>
              </w:r>
              <w:r w:rsidR="00462BC7" w:rsidRPr="009851B3">
                <w:rPr>
                  <w:b/>
                  <w:noProof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noProof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noProof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noProof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noProof/>
                  <w:szCs w:val="22"/>
                  <w:lang w:val="en-GB"/>
                </w:rPr>
                <w:t> </w:t>
              </w:r>
              <w:r w:rsidR="00462BC7" w:rsidRPr="009851B3">
                <w:rPr>
                  <w:b/>
                  <w:szCs w:val="22"/>
                  <w:lang w:val="en-GB"/>
                </w:rPr>
                <w:fldChar w:fldCharType="end"/>
              </w:r>
            </w:sdtContent>
          </w:sdt>
        </w:sdtContent>
      </w:sdt>
      <w:r w:rsidR="0058187C" w:rsidRPr="009851B3">
        <w:rPr>
          <w:sz w:val="22"/>
          <w:szCs w:val="22"/>
          <w:lang w:val="en-GB"/>
        </w:rPr>
        <w:tab/>
      </w:r>
      <w:r w:rsidRPr="009851B3">
        <w:rPr>
          <w:sz w:val="22"/>
          <w:szCs w:val="22"/>
          <w:lang w:val="en-GB"/>
        </w:rPr>
        <w:t>SIGNATURE</w:t>
      </w:r>
    </w:p>
    <w:p w:rsidR="00D434A0" w:rsidRPr="009851B3" w:rsidRDefault="006A5071" w:rsidP="0049593B">
      <w:pPr>
        <w:spacing w:before="480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>PAYMENT</w:t>
      </w:r>
    </w:p>
    <w:p w:rsidR="00D434A0" w:rsidRPr="009851B3" w:rsidRDefault="00285929" w:rsidP="00573282">
      <w:pPr>
        <w:tabs>
          <w:tab w:val="left" w:pos="4395"/>
          <w:tab w:val="left" w:pos="4678"/>
        </w:tabs>
        <w:spacing w:line="360" w:lineRule="atLeast"/>
        <w:rPr>
          <w:sz w:val="22"/>
          <w:szCs w:val="22"/>
          <w:lang w:val="en-GB"/>
        </w:rPr>
      </w:pPr>
      <w:sdt>
        <w:sdtPr>
          <w:rPr>
            <w:sz w:val="22"/>
            <w:szCs w:val="28"/>
            <w:lang w:val="en-GB"/>
          </w:rPr>
          <w:id w:val="165802887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F3EA7" w:rsidRPr="009851B3">
            <w:rPr>
              <w:rFonts w:ascii="MS Gothic" w:eastAsia="MS Gothic" w:hAnsi="MS Gothic"/>
              <w:sz w:val="22"/>
              <w:szCs w:val="28"/>
              <w:lang w:val="en-GB"/>
            </w:rPr>
            <w:t>☐</w:t>
          </w:r>
        </w:sdtContent>
      </w:sdt>
      <w:r w:rsidR="00D434A0" w:rsidRPr="009851B3">
        <w:rPr>
          <w:sz w:val="28"/>
          <w:szCs w:val="28"/>
          <w:lang w:val="en-GB"/>
        </w:rPr>
        <w:t xml:space="preserve"> </w:t>
      </w:r>
      <w:r w:rsidR="006A5071" w:rsidRPr="009851B3">
        <w:rPr>
          <w:sz w:val="22"/>
          <w:szCs w:val="22"/>
          <w:lang w:val="en-GB"/>
        </w:rPr>
        <w:t>I have already paid cash</w:t>
      </w:r>
      <w:r w:rsidR="00D434A0" w:rsidRPr="009851B3">
        <w:rPr>
          <w:sz w:val="22"/>
          <w:szCs w:val="22"/>
          <w:lang w:val="en-GB"/>
        </w:rPr>
        <w:tab/>
      </w:r>
      <w:sdt>
        <w:sdtPr>
          <w:rPr>
            <w:sz w:val="22"/>
            <w:szCs w:val="28"/>
            <w:lang w:val="en-GB"/>
          </w:rPr>
          <w:id w:val="52753510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573282" w:rsidRPr="009851B3">
            <w:rPr>
              <w:rFonts w:ascii="MS Gothic" w:eastAsia="MS Gothic" w:hAnsi="MS Gothic"/>
              <w:sz w:val="22"/>
              <w:szCs w:val="28"/>
              <w:lang w:val="en-GB"/>
            </w:rPr>
            <w:t>☐</w:t>
          </w:r>
        </w:sdtContent>
      </w:sdt>
      <w:r w:rsidR="00573282" w:rsidRPr="009851B3">
        <w:rPr>
          <w:sz w:val="28"/>
          <w:szCs w:val="28"/>
          <w:lang w:val="en-GB"/>
        </w:rPr>
        <w:tab/>
      </w:r>
      <w:r w:rsidR="006A5071" w:rsidRPr="009851B3">
        <w:rPr>
          <w:sz w:val="22"/>
          <w:szCs w:val="22"/>
          <w:lang w:val="en-GB"/>
        </w:rPr>
        <w:t>pls.</w:t>
      </w:r>
      <w:r w:rsidR="006A5071" w:rsidRPr="009851B3">
        <w:rPr>
          <w:sz w:val="28"/>
          <w:szCs w:val="28"/>
          <w:lang w:val="en-GB"/>
        </w:rPr>
        <w:t xml:space="preserve"> </w:t>
      </w:r>
      <w:r w:rsidR="006A5071" w:rsidRPr="009851B3">
        <w:rPr>
          <w:sz w:val="22"/>
          <w:szCs w:val="22"/>
          <w:lang w:val="en-GB"/>
        </w:rPr>
        <w:t>send me a pay-in slip</w:t>
      </w:r>
    </w:p>
    <w:p w:rsidR="00573282" w:rsidRPr="009851B3" w:rsidRDefault="00285929" w:rsidP="00C445E4">
      <w:pPr>
        <w:pStyle w:val="SB"/>
        <w:spacing w:before="60" w:line="240" w:lineRule="auto"/>
        <w:ind w:left="4253" w:hanging="4253"/>
        <w:rPr>
          <w:sz w:val="22"/>
          <w:szCs w:val="22"/>
          <w:lang w:val="en-GB"/>
        </w:rPr>
      </w:pPr>
      <w:sdt>
        <w:sdtPr>
          <w:rPr>
            <w:sz w:val="22"/>
            <w:szCs w:val="28"/>
            <w:lang w:val="en-GB"/>
          </w:rPr>
          <w:id w:val="-77000601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F3EA7" w:rsidRPr="009851B3">
            <w:rPr>
              <w:rFonts w:ascii="MS Gothic" w:eastAsia="MS Gothic" w:hAnsi="MS Gothic"/>
              <w:sz w:val="22"/>
              <w:szCs w:val="28"/>
              <w:lang w:val="en-GB"/>
            </w:rPr>
            <w:t>☐</w:t>
          </w:r>
        </w:sdtContent>
      </w:sdt>
      <w:r w:rsidR="00573282" w:rsidRPr="009851B3">
        <w:rPr>
          <w:sz w:val="22"/>
          <w:szCs w:val="22"/>
          <w:lang w:val="en-GB"/>
        </w:rPr>
        <w:t xml:space="preserve"> </w:t>
      </w:r>
      <w:r w:rsidR="006A5071" w:rsidRPr="009851B3">
        <w:rPr>
          <w:spacing w:val="-8"/>
          <w:sz w:val="22"/>
          <w:szCs w:val="22"/>
          <w:lang w:val="en-GB"/>
        </w:rPr>
        <w:t>I will transfer in CHF within 10 days</w:t>
      </w:r>
      <w:r w:rsidR="00573282" w:rsidRPr="009851B3">
        <w:rPr>
          <w:sz w:val="22"/>
          <w:szCs w:val="22"/>
          <w:lang w:val="en-GB"/>
        </w:rPr>
        <w:tab/>
      </w:r>
      <w:r w:rsidR="006A5071" w:rsidRPr="009851B3">
        <w:rPr>
          <w:sz w:val="22"/>
          <w:szCs w:val="22"/>
          <w:lang w:val="en-GB"/>
        </w:rPr>
        <w:t>to</w:t>
      </w:r>
      <w:r w:rsidR="00573282" w:rsidRPr="009851B3">
        <w:rPr>
          <w:sz w:val="22"/>
          <w:szCs w:val="22"/>
          <w:lang w:val="en-GB"/>
        </w:rPr>
        <w:t xml:space="preserve"> IBAN CH60 0077 8188 9170 8200 1</w:t>
      </w:r>
      <w:r w:rsidR="00573282" w:rsidRPr="009851B3">
        <w:rPr>
          <w:sz w:val="22"/>
          <w:szCs w:val="22"/>
          <w:lang w:val="en-GB"/>
        </w:rPr>
        <w:br/>
        <w:t xml:space="preserve">c/o </w:t>
      </w:r>
      <w:r w:rsidR="00573282" w:rsidRPr="009851B3">
        <w:rPr>
          <w:b/>
          <w:sz w:val="22"/>
          <w:szCs w:val="22"/>
          <w:lang w:val="en-GB"/>
        </w:rPr>
        <w:t>Luzerner Kantonalbank</w:t>
      </w:r>
      <w:r w:rsidR="00573282" w:rsidRPr="009851B3">
        <w:rPr>
          <w:sz w:val="22"/>
          <w:szCs w:val="22"/>
          <w:lang w:val="en-GB"/>
        </w:rPr>
        <w:t>, 6002 Luzern</w:t>
      </w:r>
    </w:p>
    <w:p w:rsidR="00D434A0" w:rsidRPr="009851B3" w:rsidRDefault="00285929" w:rsidP="00C445E4">
      <w:pPr>
        <w:pStyle w:val="SB"/>
        <w:spacing w:before="60" w:line="240" w:lineRule="auto"/>
        <w:ind w:left="4253" w:hanging="4253"/>
        <w:rPr>
          <w:sz w:val="22"/>
          <w:szCs w:val="28"/>
          <w:lang w:val="en-GB"/>
        </w:rPr>
      </w:pPr>
      <w:sdt>
        <w:sdtPr>
          <w:rPr>
            <w:sz w:val="22"/>
            <w:szCs w:val="28"/>
            <w:lang w:val="en-GB"/>
          </w:rPr>
          <w:id w:val="105473421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707B7" w:rsidRPr="009851B3">
            <w:rPr>
              <w:rFonts w:ascii="Segoe UI Symbol" w:hAnsi="Segoe UI Symbol" w:cs="Segoe UI Symbol"/>
              <w:sz w:val="22"/>
              <w:szCs w:val="28"/>
              <w:lang w:val="en-GB"/>
            </w:rPr>
            <w:t>☐</w:t>
          </w:r>
        </w:sdtContent>
      </w:sdt>
      <w:r w:rsidR="00D434A0" w:rsidRPr="009851B3">
        <w:rPr>
          <w:sz w:val="22"/>
          <w:szCs w:val="28"/>
          <w:lang w:val="en-GB"/>
        </w:rPr>
        <w:t xml:space="preserve"> </w:t>
      </w:r>
      <w:r w:rsidR="006A5071" w:rsidRPr="009851B3">
        <w:rPr>
          <w:spacing w:val="-8"/>
          <w:sz w:val="22"/>
          <w:szCs w:val="22"/>
          <w:lang w:val="en-GB"/>
        </w:rPr>
        <w:t>I will transfer in EUR within 10 days</w:t>
      </w:r>
      <w:r w:rsidR="00573282" w:rsidRPr="009851B3">
        <w:rPr>
          <w:sz w:val="22"/>
          <w:szCs w:val="28"/>
          <w:lang w:val="en-GB"/>
        </w:rPr>
        <w:tab/>
      </w:r>
      <w:r w:rsidR="006A5071" w:rsidRPr="009851B3">
        <w:rPr>
          <w:sz w:val="22"/>
          <w:szCs w:val="28"/>
          <w:lang w:val="en-GB"/>
        </w:rPr>
        <w:t>to</w:t>
      </w:r>
      <w:r w:rsidR="00573282" w:rsidRPr="009851B3">
        <w:rPr>
          <w:sz w:val="22"/>
          <w:szCs w:val="28"/>
          <w:lang w:val="en-GB"/>
        </w:rPr>
        <w:t xml:space="preserve"> </w:t>
      </w:r>
      <w:r w:rsidR="00D434A0" w:rsidRPr="009851B3">
        <w:rPr>
          <w:sz w:val="22"/>
          <w:szCs w:val="28"/>
          <w:lang w:val="en-GB"/>
        </w:rPr>
        <w:t xml:space="preserve">IBAN </w:t>
      </w:r>
      <w:r w:rsidR="00FE0A6D" w:rsidRPr="009851B3">
        <w:rPr>
          <w:sz w:val="22"/>
          <w:szCs w:val="28"/>
          <w:lang w:val="en-GB"/>
        </w:rPr>
        <w:t>CH33 0077 8188 9170 8200 2</w:t>
      </w:r>
      <w:r w:rsidR="00FE0A6D" w:rsidRPr="009851B3">
        <w:rPr>
          <w:sz w:val="22"/>
          <w:szCs w:val="28"/>
          <w:lang w:val="en-GB"/>
        </w:rPr>
        <w:br/>
      </w:r>
      <w:r w:rsidR="00FE0A6D" w:rsidRPr="009851B3">
        <w:rPr>
          <w:sz w:val="22"/>
          <w:szCs w:val="22"/>
          <w:lang w:val="en-GB"/>
        </w:rPr>
        <w:t xml:space="preserve">c/o </w:t>
      </w:r>
      <w:r w:rsidR="00FE0A6D" w:rsidRPr="009851B3">
        <w:rPr>
          <w:b/>
          <w:sz w:val="22"/>
          <w:szCs w:val="22"/>
          <w:lang w:val="en-GB"/>
        </w:rPr>
        <w:t>Luzerner Kantonalbank</w:t>
      </w:r>
      <w:r w:rsidR="00FE0A6D" w:rsidRPr="009851B3">
        <w:rPr>
          <w:sz w:val="22"/>
          <w:szCs w:val="22"/>
          <w:lang w:val="en-GB"/>
        </w:rPr>
        <w:t>, 6002 Luzern</w:t>
      </w:r>
    </w:p>
    <w:p w:rsidR="00573282" w:rsidRPr="009851B3" w:rsidRDefault="00285929" w:rsidP="00C445E4">
      <w:pPr>
        <w:pStyle w:val="SB"/>
        <w:spacing w:before="60" w:line="240" w:lineRule="auto"/>
        <w:ind w:left="4253" w:right="-138" w:hanging="4253"/>
        <w:rPr>
          <w:sz w:val="22"/>
          <w:szCs w:val="22"/>
          <w:lang w:val="en-GB"/>
        </w:rPr>
      </w:pPr>
      <w:sdt>
        <w:sdtPr>
          <w:rPr>
            <w:sz w:val="22"/>
            <w:szCs w:val="22"/>
            <w:lang w:val="en-GB"/>
          </w:rPr>
          <w:id w:val="-6125891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56AED" w:rsidRPr="009851B3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73282" w:rsidRPr="009851B3">
        <w:rPr>
          <w:sz w:val="22"/>
          <w:szCs w:val="22"/>
          <w:lang w:val="en-GB"/>
        </w:rPr>
        <w:t xml:space="preserve"> </w:t>
      </w:r>
      <w:r w:rsidR="006A5071" w:rsidRPr="009851B3">
        <w:rPr>
          <w:spacing w:val="-8"/>
          <w:sz w:val="22"/>
          <w:szCs w:val="22"/>
          <w:lang w:val="en-GB"/>
        </w:rPr>
        <w:t>I will transfer the amount within 10 days</w:t>
      </w:r>
      <w:r w:rsidR="00573282" w:rsidRPr="009851B3">
        <w:rPr>
          <w:sz w:val="22"/>
          <w:szCs w:val="22"/>
          <w:lang w:val="en-GB"/>
        </w:rPr>
        <w:tab/>
      </w:r>
      <w:r w:rsidR="006A5071" w:rsidRPr="009851B3">
        <w:rPr>
          <w:sz w:val="22"/>
          <w:szCs w:val="22"/>
          <w:lang w:val="en-GB"/>
        </w:rPr>
        <w:t xml:space="preserve">via </w:t>
      </w:r>
      <w:r w:rsidR="00573282" w:rsidRPr="009851B3">
        <w:rPr>
          <w:b/>
          <w:sz w:val="22"/>
          <w:szCs w:val="22"/>
          <w:lang w:val="en-GB"/>
        </w:rPr>
        <w:t>PayPal</w:t>
      </w:r>
      <w:r w:rsidR="00573282" w:rsidRPr="009851B3">
        <w:rPr>
          <w:sz w:val="22"/>
          <w:szCs w:val="22"/>
          <w:lang w:val="en-GB"/>
        </w:rPr>
        <w:t xml:space="preserve"> </w:t>
      </w:r>
      <w:proofErr w:type="gramStart"/>
      <w:r w:rsidR="00573282" w:rsidRPr="009851B3">
        <w:rPr>
          <w:sz w:val="22"/>
          <w:szCs w:val="22"/>
          <w:lang w:val="en-GB"/>
        </w:rPr>
        <w:t>an</w:t>
      </w:r>
      <w:proofErr w:type="gramEnd"/>
      <w:r w:rsidR="00573282" w:rsidRPr="009851B3">
        <w:rPr>
          <w:sz w:val="22"/>
          <w:szCs w:val="22"/>
          <w:lang w:val="en-GB"/>
        </w:rPr>
        <w:t xml:space="preserve"> </w:t>
      </w:r>
      <w:hyperlink r:id="rId7" w:history="1">
        <w:r w:rsidR="00321DE8" w:rsidRPr="009851B3">
          <w:rPr>
            <w:rStyle w:val="Hyperlink"/>
            <w:sz w:val="22"/>
            <w:szCs w:val="22"/>
            <w:lang w:val="en-GB"/>
          </w:rPr>
          <w:t>@GGm374</w:t>
        </w:r>
      </w:hyperlink>
      <w:r w:rsidR="00573282" w:rsidRPr="009851B3">
        <w:rPr>
          <w:sz w:val="22"/>
          <w:szCs w:val="22"/>
          <w:lang w:val="en-GB"/>
        </w:rPr>
        <w:br/>
      </w:r>
      <w:r w:rsidR="006A5071" w:rsidRPr="009851B3">
        <w:rPr>
          <w:sz w:val="22"/>
          <w:szCs w:val="22"/>
          <w:lang w:val="en-GB"/>
        </w:rPr>
        <w:t>pls. use o</w:t>
      </w:r>
      <w:r w:rsidR="00573282" w:rsidRPr="009851B3">
        <w:rPr>
          <w:sz w:val="22"/>
          <w:szCs w:val="22"/>
          <w:lang w:val="en-GB"/>
        </w:rPr>
        <w:t>ption „</w:t>
      </w:r>
      <w:r w:rsidR="006A5071" w:rsidRPr="009851B3">
        <w:rPr>
          <w:spacing w:val="-8"/>
          <w:sz w:val="22"/>
          <w:szCs w:val="22"/>
          <w:lang w:val="en-GB"/>
        </w:rPr>
        <w:t>Send money to a friend</w:t>
      </w:r>
      <w:r w:rsidR="00573282" w:rsidRPr="009851B3">
        <w:rPr>
          <w:sz w:val="22"/>
          <w:szCs w:val="22"/>
          <w:lang w:val="en-GB"/>
        </w:rPr>
        <w:t>“!</w:t>
      </w:r>
    </w:p>
    <w:p w:rsidR="00D434A0" w:rsidRPr="009851B3" w:rsidRDefault="00D434A0" w:rsidP="00C445E4">
      <w:pPr>
        <w:ind w:left="4253" w:hanging="4253"/>
        <w:rPr>
          <w:b/>
          <w:bCs/>
          <w:sz w:val="20"/>
          <w:szCs w:val="20"/>
          <w:lang w:val="en-GB"/>
        </w:rPr>
      </w:pPr>
    </w:p>
    <w:p w:rsidR="00D434A0" w:rsidRPr="009851B3" w:rsidRDefault="006A5071" w:rsidP="00D97F24">
      <w:pPr>
        <w:rPr>
          <w:b/>
          <w:bCs/>
          <w:szCs w:val="22"/>
          <w:lang w:val="en-GB"/>
        </w:rPr>
      </w:pPr>
      <w:r w:rsidRPr="009851B3">
        <w:rPr>
          <w:b/>
          <w:bCs/>
          <w:sz w:val="22"/>
          <w:szCs w:val="20"/>
          <w:lang w:val="en-GB"/>
        </w:rPr>
        <w:t>The amount paid refers to the current association year.</w:t>
      </w:r>
    </w:p>
    <w:p w:rsidR="00D434A0" w:rsidRPr="009851B3" w:rsidRDefault="00D434A0" w:rsidP="00A220D9">
      <w:pPr>
        <w:jc w:val="center"/>
        <w:rPr>
          <w:sz w:val="22"/>
          <w:szCs w:val="22"/>
          <w:lang w:val="en-GB"/>
        </w:rPr>
      </w:pPr>
    </w:p>
    <w:p w:rsidR="00681561" w:rsidRPr="009851B3" w:rsidRDefault="006A5071" w:rsidP="00A220D9">
      <w:pPr>
        <w:jc w:val="center"/>
        <w:rPr>
          <w:sz w:val="22"/>
          <w:szCs w:val="22"/>
          <w:lang w:val="en-GB"/>
        </w:rPr>
      </w:pPr>
      <w:r w:rsidRPr="009851B3">
        <w:rPr>
          <w:sz w:val="22"/>
          <w:szCs w:val="22"/>
          <w:lang w:val="en-GB"/>
        </w:rPr>
        <w:t xml:space="preserve">Pls. send this declaration </w:t>
      </w:r>
      <w:r w:rsidR="009851B3" w:rsidRPr="009851B3">
        <w:rPr>
          <w:sz w:val="22"/>
          <w:szCs w:val="22"/>
          <w:lang w:val="en-GB"/>
        </w:rPr>
        <w:t>to the above GGm postal address</w:t>
      </w:r>
      <w:r w:rsidR="00681561" w:rsidRPr="009851B3">
        <w:rPr>
          <w:sz w:val="22"/>
          <w:szCs w:val="22"/>
          <w:lang w:val="en-GB"/>
        </w:rPr>
        <w:br/>
      </w:r>
      <w:proofErr w:type="gramStart"/>
      <w:r w:rsidR="00681561" w:rsidRPr="009851B3">
        <w:rPr>
          <w:sz w:val="22"/>
          <w:szCs w:val="22"/>
          <w:lang w:val="en-GB"/>
        </w:rPr>
        <w:t>oder</w:t>
      </w:r>
      <w:proofErr w:type="gramEnd"/>
      <w:r w:rsidR="00681561" w:rsidRPr="009851B3">
        <w:rPr>
          <w:sz w:val="22"/>
          <w:szCs w:val="22"/>
          <w:lang w:val="en-GB"/>
        </w:rPr>
        <w:t xml:space="preserve"> </w:t>
      </w:r>
      <w:r w:rsidR="009851B3">
        <w:rPr>
          <w:sz w:val="22"/>
          <w:szCs w:val="22"/>
          <w:lang w:val="en-GB"/>
        </w:rPr>
        <w:t>via e-</w:t>
      </w:r>
      <w:r w:rsidR="00681561" w:rsidRPr="009851B3">
        <w:rPr>
          <w:sz w:val="22"/>
          <w:szCs w:val="22"/>
          <w:lang w:val="en-GB"/>
        </w:rPr>
        <w:t xml:space="preserve">mail </w:t>
      </w:r>
      <w:r w:rsidR="009851B3">
        <w:rPr>
          <w:sz w:val="22"/>
          <w:szCs w:val="22"/>
          <w:lang w:val="en-GB"/>
        </w:rPr>
        <w:t xml:space="preserve">to </w:t>
      </w:r>
      <w:hyperlink r:id="rId8" w:history="1">
        <w:r w:rsidR="00681561" w:rsidRPr="009851B3">
          <w:rPr>
            <w:rStyle w:val="Hyperlink"/>
            <w:sz w:val="22"/>
            <w:szCs w:val="22"/>
            <w:lang w:val="en-GB"/>
          </w:rPr>
          <w:t>kassier@galgos-greys-and-more.org</w:t>
        </w:r>
      </w:hyperlink>
    </w:p>
    <w:p w:rsidR="00D434A0" w:rsidRPr="009851B3" w:rsidRDefault="009851B3" w:rsidP="00681561">
      <w:pPr>
        <w:spacing w:before="240"/>
        <w:jc w:val="center"/>
        <w:rPr>
          <w:b/>
          <w:bCs/>
          <w:sz w:val="22"/>
          <w:szCs w:val="22"/>
          <w:lang w:val="en-GB"/>
        </w:rPr>
      </w:pPr>
      <w:r w:rsidRPr="009851B3">
        <w:rPr>
          <w:b/>
          <w:bCs/>
          <w:lang w:val="en-GB"/>
        </w:rPr>
        <w:t>Thank you very much for your support</w:t>
      </w:r>
      <w:r w:rsidR="00D434A0" w:rsidRPr="009851B3">
        <w:rPr>
          <w:b/>
          <w:bCs/>
          <w:lang w:val="en-GB"/>
        </w:rPr>
        <w:t>!</w:t>
      </w:r>
    </w:p>
    <w:sectPr w:rsidR="00D434A0" w:rsidRPr="009851B3" w:rsidSect="001C234D">
      <w:headerReference w:type="default" r:id="rId9"/>
      <w:footerReference w:type="default" r:id="rId10"/>
      <w:pgSz w:w="11906" w:h="16838" w:code="9"/>
      <w:pgMar w:top="1985" w:right="926" w:bottom="1079" w:left="1620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29" w:rsidRDefault="00285929">
      <w:r>
        <w:separator/>
      </w:r>
    </w:p>
  </w:endnote>
  <w:endnote w:type="continuationSeparator" w:id="0">
    <w:p w:rsidR="00285929" w:rsidRDefault="0028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071" w:rsidRPr="00681561" w:rsidRDefault="006A5071" w:rsidP="003C0441">
    <w:pPr>
      <w:pStyle w:val="Fuzeile"/>
      <w:tabs>
        <w:tab w:val="clear" w:pos="4536"/>
        <w:tab w:val="clear" w:pos="9072"/>
        <w:tab w:val="right" w:pos="9356"/>
      </w:tabs>
      <w:rPr>
        <w:sz w:val="18"/>
        <w:szCs w:val="18"/>
      </w:rPr>
    </w:pPr>
    <w:r>
      <w:rPr>
        <w:rStyle w:val="Seitenzahl"/>
        <w:sz w:val="18"/>
        <w:szCs w:val="18"/>
      </w:rPr>
      <w:t>F</w:t>
    </w:r>
    <w:r w:rsidR="009851B3">
      <w:rPr>
        <w:rStyle w:val="Seitenzahl"/>
        <w:sz w:val="18"/>
        <w:szCs w:val="18"/>
      </w:rPr>
      <w:t>001e</w:t>
    </w:r>
    <w:r>
      <w:rPr>
        <w:rStyle w:val="Seitenzahl"/>
        <w:sz w:val="18"/>
        <w:szCs w:val="18"/>
      </w:rPr>
      <w:t xml:space="preserve"> / </w:t>
    </w:r>
    <w:proofErr w:type="spellStart"/>
    <w:r>
      <w:rPr>
        <w:rStyle w:val="Seitenzahl"/>
        <w:sz w:val="18"/>
        <w:szCs w:val="18"/>
      </w:rPr>
      <w:t>Rev.C</w:t>
    </w:r>
    <w:proofErr w:type="spellEnd"/>
    <w:r>
      <w:rPr>
        <w:rStyle w:val="Seitenzahl"/>
        <w:sz w:val="18"/>
        <w:szCs w:val="18"/>
      </w:rPr>
      <w:tab/>
    </w:r>
    <w:proofErr w:type="spellStart"/>
    <w:r w:rsidR="009851B3">
      <w:rPr>
        <w:rStyle w:val="Seitenzahl"/>
        <w:sz w:val="18"/>
        <w:szCs w:val="18"/>
      </w:rPr>
      <w:t>page</w:t>
    </w:r>
    <w:proofErr w:type="spellEnd"/>
    <w:r w:rsidRPr="00681561">
      <w:rPr>
        <w:rStyle w:val="Seitenzahl"/>
        <w:sz w:val="18"/>
        <w:szCs w:val="18"/>
      </w:rPr>
      <w:t xml:space="preserve"> </w:t>
    </w:r>
    <w:r w:rsidRPr="00681561">
      <w:rPr>
        <w:rStyle w:val="Seitenzahl"/>
        <w:sz w:val="18"/>
        <w:szCs w:val="18"/>
      </w:rPr>
      <w:fldChar w:fldCharType="begin"/>
    </w:r>
    <w:r w:rsidRPr="00681561">
      <w:rPr>
        <w:rStyle w:val="Seitenzahl"/>
        <w:sz w:val="18"/>
        <w:szCs w:val="18"/>
      </w:rPr>
      <w:instrText xml:space="preserve"> PAGE </w:instrText>
    </w:r>
    <w:r w:rsidRPr="00681561">
      <w:rPr>
        <w:rStyle w:val="Seitenzahl"/>
        <w:sz w:val="18"/>
        <w:szCs w:val="18"/>
      </w:rPr>
      <w:fldChar w:fldCharType="separate"/>
    </w:r>
    <w:r w:rsidR="00366FC0">
      <w:rPr>
        <w:rStyle w:val="Seitenzahl"/>
        <w:noProof/>
        <w:sz w:val="18"/>
        <w:szCs w:val="18"/>
      </w:rPr>
      <w:t>1</w:t>
    </w:r>
    <w:r w:rsidRPr="00681561">
      <w:rPr>
        <w:rStyle w:val="Seitenzahl"/>
        <w:sz w:val="18"/>
        <w:szCs w:val="18"/>
      </w:rPr>
      <w:fldChar w:fldCharType="end"/>
    </w:r>
    <w:r w:rsidRPr="00681561">
      <w:rPr>
        <w:rStyle w:val="Seitenzahl"/>
        <w:sz w:val="18"/>
        <w:szCs w:val="18"/>
      </w:rPr>
      <w:t xml:space="preserve"> </w:t>
    </w:r>
    <w:proofErr w:type="spellStart"/>
    <w:r w:rsidR="009851B3">
      <w:rPr>
        <w:rStyle w:val="Seitenzahl"/>
        <w:sz w:val="18"/>
        <w:szCs w:val="18"/>
      </w:rPr>
      <w:t>of</w:t>
    </w:r>
    <w:proofErr w:type="spellEnd"/>
    <w:r w:rsidRPr="00681561">
      <w:rPr>
        <w:rStyle w:val="Seitenzahl"/>
        <w:sz w:val="18"/>
        <w:szCs w:val="18"/>
      </w:rPr>
      <w:t xml:space="preserve"> </w:t>
    </w:r>
    <w:r w:rsidRPr="00681561">
      <w:rPr>
        <w:rStyle w:val="Seitenzahl"/>
        <w:sz w:val="18"/>
        <w:szCs w:val="18"/>
      </w:rPr>
      <w:fldChar w:fldCharType="begin"/>
    </w:r>
    <w:r w:rsidRPr="00681561">
      <w:rPr>
        <w:rStyle w:val="Seitenzahl"/>
        <w:sz w:val="18"/>
        <w:szCs w:val="18"/>
      </w:rPr>
      <w:instrText xml:space="preserve"> NUMPAGES </w:instrText>
    </w:r>
    <w:r w:rsidRPr="00681561">
      <w:rPr>
        <w:rStyle w:val="Seitenzahl"/>
        <w:sz w:val="18"/>
        <w:szCs w:val="18"/>
      </w:rPr>
      <w:fldChar w:fldCharType="separate"/>
    </w:r>
    <w:r w:rsidR="00366FC0">
      <w:rPr>
        <w:rStyle w:val="Seitenzahl"/>
        <w:noProof/>
        <w:sz w:val="18"/>
        <w:szCs w:val="18"/>
      </w:rPr>
      <w:t>1</w:t>
    </w:r>
    <w:r w:rsidRPr="00681561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29" w:rsidRDefault="00285929">
      <w:r>
        <w:separator/>
      </w:r>
    </w:p>
  </w:footnote>
  <w:footnote w:type="continuationSeparator" w:id="0">
    <w:p w:rsidR="00285929" w:rsidRDefault="00285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071" w:rsidRPr="00B2168E" w:rsidRDefault="006A5071" w:rsidP="00B2168E">
    <w:pPr>
      <w:tabs>
        <w:tab w:val="right" w:pos="8789"/>
      </w:tabs>
      <w:spacing w:before="360" w:line="240" w:lineRule="auto"/>
      <w:ind w:left="4961"/>
      <w:rPr>
        <w:sz w:val="20"/>
        <w:szCs w:val="20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-53340</wp:posOffset>
          </wp:positionH>
          <wp:positionV relativeFrom="margin">
            <wp:posOffset>-1075055</wp:posOffset>
          </wp:positionV>
          <wp:extent cx="2468880" cy="1066165"/>
          <wp:effectExtent l="0" t="0" r="7620" b="635"/>
          <wp:wrapSquare wrapText="bothSides"/>
          <wp:docPr id="70" name="Bild 1" descr="Logo_Galgos_Greys_and_more_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Galgos_Greys_and_more_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106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168E">
      <w:rPr>
        <w:sz w:val="20"/>
        <w:szCs w:val="20"/>
      </w:rPr>
      <w:t>Vereinssitz:</w:t>
    </w:r>
  </w:p>
  <w:p w:rsidR="006A5071" w:rsidRPr="00B2168E" w:rsidRDefault="006A5071" w:rsidP="00B2168E">
    <w:pPr>
      <w:tabs>
        <w:tab w:val="right" w:pos="8789"/>
      </w:tabs>
      <w:spacing w:before="60" w:line="240" w:lineRule="auto"/>
      <w:ind w:left="4961"/>
      <w:rPr>
        <w:sz w:val="20"/>
        <w:szCs w:val="20"/>
      </w:rPr>
    </w:pPr>
    <w:r w:rsidRPr="00B2168E">
      <w:rPr>
        <w:sz w:val="20"/>
        <w:szCs w:val="20"/>
      </w:rPr>
      <w:t>Wiesengrund 1, CH-6024 Hildisrieden</w:t>
    </w:r>
  </w:p>
  <w:p w:rsidR="006A5071" w:rsidRPr="00B2168E" w:rsidRDefault="006A5071" w:rsidP="00B2168E">
    <w:pPr>
      <w:tabs>
        <w:tab w:val="right" w:pos="8789"/>
      </w:tabs>
      <w:spacing w:before="120"/>
      <w:ind w:left="4961"/>
      <w:rPr>
        <w:sz w:val="20"/>
        <w:szCs w:val="20"/>
      </w:rPr>
    </w:pPr>
    <w:r w:rsidRPr="00B2168E">
      <w:rPr>
        <w:sz w:val="20"/>
        <w:szCs w:val="20"/>
      </w:rPr>
      <w:t>info@galgos-greys-and-more.org</w:t>
    </w:r>
  </w:p>
  <w:p w:rsidR="006A5071" w:rsidRPr="00B2168E" w:rsidRDefault="006A5071" w:rsidP="00B2168E">
    <w:pPr>
      <w:tabs>
        <w:tab w:val="right" w:pos="8789"/>
      </w:tabs>
      <w:ind w:left="4962"/>
      <w:rPr>
        <w:sz w:val="20"/>
        <w:szCs w:val="20"/>
      </w:rPr>
    </w:pPr>
    <w:r w:rsidRPr="00B2168E">
      <w:rPr>
        <w:sz w:val="20"/>
        <w:szCs w:val="20"/>
      </w:rPr>
      <w:t>www.galgos-greys-and-more.org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A312A"/>
    <w:multiLevelType w:val="singleLevel"/>
    <w:tmpl w:val="BDD4FF7C"/>
    <w:lvl w:ilvl="0">
      <w:start w:val="1"/>
      <w:numFmt w:val="bullet"/>
      <w:lvlText w:val="-"/>
      <w:lvlJc w:val="left"/>
      <w:pPr>
        <w:tabs>
          <w:tab w:val="num" w:pos="995"/>
        </w:tabs>
        <w:ind w:left="995" w:hanging="57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124607C"/>
    <w:multiLevelType w:val="singleLevel"/>
    <w:tmpl w:val="93D48F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6AEF1006"/>
    <w:multiLevelType w:val="hybridMultilevel"/>
    <w:tmpl w:val="E042E920"/>
    <w:lvl w:ilvl="0" w:tplc="08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CH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CB"/>
    <w:rsid w:val="000112D3"/>
    <w:rsid w:val="00072072"/>
    <w:rsid w:val="00094211"/>
    <w:rsid w:val="000C0BE6"/>
    <w:rsid w:val="000C78C0"/>
    <w:rsid w:val="000E3A43"/>
    <w:rsid w:val="000F17AA"/>
    <w:rsid w:val="0010597F"/>
    <w:rsid w:val="00110421"/>
    <w:rsid w:val="00114E6D"/>
    <w:rsid w:val="00132676"/>
    <w:rsid w:val="00135A22"/>
    <w:rsid w:val="00136E02"/>
    <w:rsid w:val="0016512F"/>
    <w:rsid w:val="001674D7"/>
    <w:rsid w:val="001837AD"/>
    <w:rsid w:val="00184453"/>
    <w:rsid w:val="0019309F"/>
    <w:rsid w:val="001971D4"/>
    <w:rsid w:val="001B2A58"/>
    <w:rsid w:val="001C234D"/>
    <w:rsid w:val="001D7616"/>
    <w:rsid w:val="001E75F2"/>
    <w:rsid w:val="001F2BAA"/>
    <w:rsid w:val="002021FC"/>
    <w:rsid w:val="002112E3"/>
    <w:rsid w:val="002419D9"/>
    <w:rsid w:val="0025035F"/>
    <w:rsid w:val="002564A4"/>
    <w:rsid w:val="00260236"/>
    <w:rsid w:val="00276A8A"/>
    <w:rsid w:val="00285929"/>
    <w:rsid w:val="002A302E"/>
    <w:rsid w:val="002A60B0"/>
    <w:rsid w:val="0030392A"/>
    <w:rsid w:val="00321DE8"/>
    <w:rsid w:val="003428E7"/>
    <w:rsid w:val="00363893"/>
    <w:rsid w:val="003638FD"/>
    <w:rsid w:val="00363D4B"/>
    <w:rsid w:val="00366FC0"/>
    <w:rsid w:val="00390C94"/>
    <w:rsid w:val="003A1B7B"/>
    <w:rsid w:val="003B1BBC"/>
    <w:rsid w:val="003C0441"/>
    <w:rsid w:val="003E2C8C"/>
    <w:rsid w:val="003F3309"/>
    <w:rsid w:val="0042083B"/>
    <w:rsid w:val="0042315E"/>
    <w:rsid w:val="00434918"/>
    <w:rsid w:val="00462BC7"/>
    <w:rsid w:val="004767C4"/>
    <w:rsid w:val="00484FAC"/>
    <w:rsid w:val="00490B28"/>
    <w:rsid w:val="0049593B"/>
    <w:rsid w:val="004A07AC"/>
    <w:rsid w:val="004C50FD"/>
    <w:rsid w:val="004E6679"/>
    <w:rsid w:val="004E6869"/>
    <w:rsid w:val="00505F58"/>
    <w:rsid w:val="0051214C"/>
    <w:rsid w:val="00573282"/>
    <w:rsid w:val="00575DB0"/>
    <w:rsid w:val="0058187C"/>
    <w:rsid w:val="00583A15"/>
    <w:rsid w:val="005D3243"/>
    <w:rsid w:val="00651106"/>
    <w:rsid w:val="006813B9"/>
    <w:rsid w:val="00681561"/>
    <w:rsid w:val="006A5071"/>
    <w:rsid w:val="006C61BE"/>
    <w:rsid w:val="006D4681"/>
    <w:rsid w:val="00706635"/>
    <w:rsid w:val="007467A3"/>
    <w:rsid w:val="007565F1"/>
    <w:rsid w:val="00770B9E"/>
    <w:rsid w:val="007757B6"/>
    <w:rsid w:val="007A12CB"/>
    <w:rsid w:val="007A33BB"/>
    <w:rsid w:val="007C4B0B"/>
    <w:rsid w:val="007C67C6"/>
    <w:rsid w:val="007D3F97"/>
    <w:rsid w:val="007E3EAF"/>
    <w:rsid w:val="00810650"/>
    <w:rsid w:val="008317C1"/>
    <w:rsid w:val="00841FD8"/>
    <w:rsid w:val="00845089"/>
    <w:rsid w:val="008A2B8E"/>
    <w:rsid w:val="008C48F0"/>
    <w:rsid w:val="0090268B"/>
    <w:rsid w:val="00902EE7"/>
    <w:rsid w:val="009101C6"/>
    <w:rsid w:val="00932050"/>
    <w:rsid w:val="00964FA9"/>
    <w:rsid w:val="009851B3"/>
    <w:rsid w:val="009B246E"/>
    <w:rsid w:val="009B71A3"/>
    <w:rsid w:val="009D32FC"/>
    <w:rsid w:val="009E2F16"/>
    <w:rsid w:val="00A05F74"/>
    <w:rsid w:val="00A0667F"/>
    <w:rsid w:val="00A06B57"/>
    <w:rsid w:val="00A220D9"/>
    <w:rsid w:val="00A55278"/>
    <w:rsid w:val="00A74BEA"/>
    <w:rsid w:val="00A80A0F"/>
    <w:rsid w:val="00A93689"/>
    <w:rsid w:val="00AF182B"/>
    <w:rsid w:val="00B14E9E"/>
    <w:rsid w:val="00B2168E"/>
    <w:rsid w:val="00B30DE6"/>
    <w:rsid w:val="00B30FB7"/>
    <w:rsid w:val="00B366A1"/>
    <w:rsid w:val="00B379CB"/>
    <w:rsid w:val="00B70D3F"/>
    <w:rsid w:val="00B7694F"/>
    <w:rsid w:val="00B76ABB"/>
    <w:rsid w:val="00B91C1C"/>
    <w:rsid w:val="00B94FBD"/>
    <w:rsid w:val="00BB1C3F"/>
    <w:rsid w:val="00BC52A1"/>
    <w:rsid w:val="00BE3463"/>
    <w:rsid w:val="00C00A94"/>
    <w:rsid w:val="00C031A9"/>
    <w:rsid w:val="00C0751D"/>
    <w:rsid w:val="00C10614"/>
    <w:rsid w:val="00C36A91"/>
    <w:rsid w:val="00C440F8"/>
    <w:rsid w:val="00C445E4"/>
    <w:rsid w:val="00C56AED"/>
    <w:rsid w:val="00C707B7"/>
    <w:rsid w:val="00C82740"/>
    <w:rsid w:val="00CA02C8"/>
    <w:rsid w:val="00CB3304"/>
    <w:rsid w:val="00CB6F54"/>
    <w:rsid w:val="00CF3EA7"/>
    <w:rsid w:val="00D0233A"/>
    <w:rsid w:val="00D12213"/>
    <w:rsid w:val="00D17D48"/>
    <w:rsid w:val="00D2696D"/>
    <w:rsid w:val="00D434A0"/>
    <w:rsid w:val="00D4575C"/>
    <w:rsid w:val="00D616F9"/>
    <w:rsid w:val="00D81BD8"/>
    <w:rsid w:val="00D97F24"/>
    <w:rsid w:val="00DA7C51"/>
    <w:rsid w:val="00DB76F0"/>
    <w:rsid w:val="00DC55D0"/>
    <w:rsid w:val="00DD14FF"/>
    <w:rsid w:val="00E036FB"/>
    <w:rsid w:val="00E13D62"/>
    <w:rsid w:val="00E255C7"/>
    <w:rsid w:val="00E31ACB"/>
    <w:rsid w:val="00E4727A"/>
    <w:rsid w:val="00E642CE"/>
    <w:rsid w:val="00E64763"/>
    <w:rsid w:val="00E918A3"/>
    <w:rsid w:val="00EB1702"/>
    <w:rsid w:val="00EB75D6"/>
    <w:rsid w:val="00EC71D9"/>
    <w:rsid w:val="00ED6561"/>
    <w:rsid w:val="00F24255"/>
    <w:rsid w:val="00F31290"/>
    <w:rsid w:val="00F3355E"/>
    <w:rsid w:val="00F418F6"/>
    <w:rsid w:val="00F63231"/>
    <w:rsid w:val="00F769AE"/>
    <w:rsid w:val="00F82407"/>
    <w:rsid w:val="00FA52FE"/>
    <w:rsid w:val="00FA5DF5"/>
    <w:rsid w:val="00FC2554"/>
    <w:rsid w:val="00FD558E"/>
    <w:rsid w:val="00FE0A6D"/>
    <w:rsid w:val="00FE532B"/>
    <w:rsid w:val="00FE5F80"/>
    <w:rsid w:val="00F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96"/>
  <w15:docId w15:val="{EFBE6C47-BBDD-4BE9-AAD4-54EEB6A4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1C1C"/>
    <w:pPr>
      <w:spacing w:line="300" w:lineRule="atLeast"/>
    </w:pPr>
    <w:rPr>
      <w:rFonts w:ascii="Arial" w:hAnsi="Arial" w:cs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E53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rFonts w:ascii="Arial" w:hAnsi="Arial" w:cs="Arial"/>
      <w:sz w:val="24"/>
      <w:szCs w:val="24"/>
      <w:lang w:val="x-none" w:eastAsia="de-DE"/>
    </w:rPr>
  </w:style>
  <w:style w:type="paragraph" w:styleId="Fuzeile">
    <w:name w:val="footer"/>
    <w:basedOn w:val="Standard"/>
    <w:link w:val="FuzeileZchn"/>
    <w:uiPriority w:val="99"/>
    <w:rsid w:val="00FE53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Pr>
      <w:rFonts w:ascii="Arial" w:hAnsi="Arial" w:cs="Arial"/>
      <w:sz w:val="24"/>
      <w:szCs w:val="24"/>
      <w:lang w:val="x-none" w:eastAsia="de-DE"/>
    </w:rPr>
  </w:style>
  <w:style w:type="paragraph" w:customStyle="1" w:styleId="SB">
    <w:name w:val="SB"/>
    <w:uiPriority w:val="99"/>
    <w:rsid w:val="00B91C1C"/>
    <w:pPr>
      <w:spacing w:line="300" w:lineRule="atLeast"/>
    </w:pPr>
    <w:rPr>
      <w:rFonts w:ascii="Arial" w:hAnsi="Arial" w:cs="Arial"/>
      <w:sz w:val="24"/>
      <w:szCs w:val="24"/>
      <w:lang w:eastAsia="de-DE"/>
    </w:rPr>
  </w:style>
  <w:style w:type="paragraph" w:customStyle="1" w:styleId="S5">
    <w:name w:val="S5"/>
    <w:uiPriority w:val="99"/>
    <w:rsid w:val="00B91C1C"/>
    <w:pPr>
      <w:tabs>
        <w:tab w:val="left" w:pos="425"/>
        <w:tab w:val="left" w:pos="6521"/>
        <w:tab w:val="decimal" w:pos="7938"/>
      </w:tabs>
      <w:spacing w:line="300" w:lineRule="atLeast"/>
      <w:ind w:left="425" w:hanging="425"/>
    </w:pPr>
    <w:rPr>
      <w:rFonts w:ascii="Arial" w:hAnsi="Arial" w:cs="Arial"/>
      <w:sz w:val="24"/>
      <w:szCs w:val="24"/>
      <w:lang w:eastAsia="de-DE"/>
    </w:rPr>
  </w:style>
  <w:style w:type="paragraph" w:customStyle="1" w:styleId="S6">
    <w:name w:val="S6"/>
    <w:uiPriority w:val="99"/>
    <w:rsid w:val="00B91C1C"/>
    <w:pPr>
      <w:tabs>
        <w:tab w:val="left" w:pos="992"/>
        <w:tab w:val="left" w:pos="6521"/>
        <w:tab w:val="decimal" w:pos="7938"/>
      </w:tabs>
      <w:spacing w:line="300" w:lineRule="atLeast"/>
      <w:ind w:left="992" w:hanging="567"/>
    </w:pPr>
    <w:rPr>
      <w:rFonts w:ascii="Arial" w:hAnsi="Arial" w:cs="Arial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rsid w:val="007A12CB"/>
  </w:style>
  <w:style w:type="character" w:styleId="Hyperlink">
    <w:name w:val="Hyperlink"/>
    <w:uiPriority w:val="99"/>
    <w:rsid w:val="00110421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C234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B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2BAA"/>
    <w:rPr>
      <w:rFonts w:ascii="Segoe UI" w:hAnsi="Segoe UI" w:cs="Segoe UI"/>
      <w:sz w:val="18"/>
      <w:szCs w:val="18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837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sier@galgos-greys-and-mor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ypal.me/GGm374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Home\LOKALE~1\Temp\Nur%20Logo%20zentrie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46DB5-923B-4538-A5FA-461FA74611F0}"/>
      </w:docPartPr>
      <w:docPartBody>
        <w:p w:rsidR="00FE234C" w:rsidRDefault="00AA030A"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234FA0A54F4C0EB3840386D3DAD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87EF88-3E6D-49EF-822F-F1A515ECD5B6}"/>
      </w:docPartPr>
      <w:docPartBody>
        <w:p w:rsidR="00FE234C" w:rsidRDefault="00AA030A" w:rsidP="00AA030A">
          <w:pPr>
            <w:pStyle w:val="D6234FA0A54F4C0EB3840386D3DAD3AF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9A07A1F3394897A6EC3ECFC5FE37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CE978-8FC7-4D77-B376-3A4841AA0025}"/>
      </w:docPartPr>
      <w:docPartBody>
        <w:p w:rsidR="00FE234C" w:rsidRDefault="00AA030A" w:rsidP="00AA030A">
          <w:pPr>
            <w:pStyle w:val="3E9A07A1F3394897A6EC3ECFC5FE378F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06D0A144094DD8B81E20162F8B5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3B8216-7967-499D-B36F-78DFF8EF22DD}"/>
      </w:docPartPr>
      <w:docPartBody>
        <w:p w:rsidR="00FE234C" w:rsidRDefault="00AA030A" w:rsidP="00AA030A">
          <w:pPr>
            <w:pStyle w:val="4806D0A144094DD8B81E20162F8B523F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45D9D4203734498B26D852AFA6E07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BFCAF-2BD8-4410-8CCE-52AF61D5AE8B}"/>
      </w:docPartPr>
      <w:docPartBody>
        <w:p w:rsidR="00FE234C" w:rsidRDefault="00AA030A" w:rsidP="00AA030A">
          <w:pPr>
            <w:pStyle w:val="045D9D4203734498B26D852AFA6E07A2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F46A132C674C3B868BACA8F4671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7AB89-8CB9-4F5C-89D3-5CE06DD2C4D8}"/>
      </w:docPartPr>
      <w:docPartBody>
        <w:p w:rsidR="00FE234C" w:rsidRDefault="00AA030A" w:rsidP="00AA030A">
          <w:pPr>
            <w:pStyle w:val="A0F46A132C674C3B868BACA8F4671C37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BFA6D0481A45939C80E111997D12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0111A-7BA4-4884-BB81-D48552D8921E}"/>
      </w:docPartPr>
      <w:docPartBody>
        <w:p w:rsidR="00FE234C" w:rsidRDefault="00AA030A" w:rsidP="00AA030A">
          <w:pPr>
            <w:pStyle w:val="51BFA6D0481A45939C80E111997D12BB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FA5E10F98B45ACA9CA7B5438563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32C8D-8CB7-40BB-97E5-B8C0E165CE56}"/>
      </w:docPartPr>
      <w:docPartBody>
        <w:p w:rsidR="00FE234C" w:rsidRDefault="00AA030A" w:rsidP="00AA030A">
          <w:pPr>
            <w:pStyle w:val="07FA5E10F98B45ACA9CA7B5438563084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E408E8D9530471EA6D0A5D5A3C93C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F3F8E-C294-45C9-AB51-B1E34596D368}"/>
      </w:docPartPr>
      <w:docPartBody>
        <w:p w:rsidR="00FE234C" w:rsidRDefault="00AA030A" w:rsidP="00AA030A">
          <w:pPr>
            <w:pStyle w:val="6E408E8D9530471EA6D0A5D5A3C93C65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D4520DD3AD43BDA41FB268EEFF48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9C04F-DAB0-4592-A05C-5F6F50348629}"/>
      </w:docPartPr>
      <w:docPartBody>
        <w:p w:rsidR="00FE234C" w:rsidRDefault="00AA030A" w:rsidP="00AA030A">
          <w:pPr>
            <w:pStyle w:val="BED4520DD3AD43BDA41FB268EEFF4810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444D475CD24F65BFAC6DFF87BD6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A1082-FBC0-44CE-A1BC-3EB86602D535}"/>
      </w:docPartPr>
      <w:docPartBody>
        <w:p w:rsidR="00FE234C" w:rsidRDefault="00AA030A" w:rsidP="00AA030A">
          <w:pPr>
            <w:pStyle w:val="09444D475CD24F65BFAC6DFF87BD6F72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9FFD18C94943F7A7292D0C6CC9F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72BA8-9994-4634-AA34-7F8C57718614}"/>
      </w:docPartPr>
      <w:docPartBody>
        <w:p w:rsidR="00586381" w:rsidRDefault="00FE234C" w:rsidP="00FE234C">
          <w:pPr>
            <w:pStyle w:val="679FFD18C94943F7A7292D0C6CC9F049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F60575FC0E4E8A8D29391263E62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98CF1-753C-4401-B69F-4AEBFDEBECDB}"/>
      </w:docPartPr>
      <w:docPartBody>
        <w:p w:rsidR="00586381" w:rsidRDefault="00FE234C" w:rsidP="00FE234C">
          <w:pPr>
            <w:pStyle w:val="F6F60575FC0E4E8A8D29391263E62C04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0A"/>
    <w:rsid w:val="00057FDD"/>
    <w:rsid w:val="00433592"/>
    <w:rsid w:val="00447F53"/>
    <w:rsid w:val="005150A6"/>
    <w:rsid w:val="00586381"/>
    <w:rsid w:val="005D2055"/>
    <w:rsid w:val="006C38E6"/>
    <w:rsid w:val="006E7BF0"/>
    <w:rsid w:val="00710740"/>
    <w:rsid w:val="00876C6B"/>
    <w:rsid w:val="009753B0"/>
    <w:rsid w:val="00AA030A"/>
    <w:rsid w:val="00AB53F4"/>
    <w:rsid w:val="00AD25DF"/>
    <w:rsid w:val="00AF0541"/>
    <w:rsid w:val="00C630BB"/>
    <w:rsid w:val="00C717FB"/>
    <w:rsid w:val="00DA392C"/>
    <w:rsid w:val="00EA1CFF"/>
    <w:rsid w:val="00F25AF1"/>
    <w:rsid w:val="00FE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234C"/>
    <w:rPr>
      <w:color w:val="808080"/>
    </w:rPr>
  </w:style>
  <w:style w:type="paragraph" w:customStyle="1" w:styleId="3EA008E3B4D64087A07D290D20E02DFE">
    <w:name w:val="3EA008E3B4D64087A07D290D20E02DFE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6234FA0A54F4C0EB3840386D3DAD3AF">
    <w:name w:val="D6234FA0A54F4C0EB3840386D3DAD3AF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E9A07A1F3394897A6EC3ECFC5FE378F">
    <w:name w:val="3E9A07A1F3394897A6EC3ECFC5FE378F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806D0A144094DD8B81E20162F8B523F">
    <w:name w:val="4806D0A144094DD8B81E20162F8B523F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45D9D4203734498B26D852AFA6E07A2">
    <w:name w:val="045D9D4203734498B26D852AFA6E07A2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E84521CA0BC4B96BF6DEE5CE773BC09">
    <w:name w:val="6E84521CA0BC4B96BF6DEE5CE773BC09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0F46A132C674C3B868BACA8F4671C37">
    <w:name w:val="A0F46A132C674C3B868BACA8F4671C37"/>
    <w:rsid w:val="00AA030A"/>
  </w:style>
  <w:style w:type="paragraph" w:customStyle="1" w:styleId="51BFA6D0481A45939C80E111997D12BB">
    <w:name w:val="51BFA6D0481A45939C80E111997D12BB"/>
    <w:rsid w:val="00AA030A"/>
  </w:style>
  <w:style w:type="paragraph" w:customStyle="1" w:styleId="07FA5E10F98B45ACA9CA7B5438563084">
    <w:name w:val="07FA5E10F98B45ACA9CA7B5438563084"/>
    <w:rsid w:val="00AA030A"/>
  </w:style>
  <w:style w:type="paragraph" w:customStyle="1" w:styleId="6E408E8D9530471EA6D0A5D5A3C93C65">
    <w:name w:val="6E408E8D9530471EA6D0A5D5A3C93C65"/>
    <w:rsid w:val="00AA030A"/>
  </w:style>
  <w:style w:type="paragraph" w:customStyle="1" w:styleId="BED4520DD3AD43BDA41FB268EEFF4810">
    <w:name w:val="BED4520DD3AD43BDA41FB268EEFF4810"/>
    <w:rsid w:val="00AA030A"/>
  </w:style>
  <w:style w:type="paragraph" w:customStyle="1" w:styleId="09444D475CD24F65BFAC6DFF87BD6F72">
    <w:name w:val="09444D475CD24F65BFAC6DFF87BD6F72"/>
    <w:rsid w:val="00AA030A"/>
  </w:style>
  <w:style w:type="paragraph" w:customStyle="1" w:styleId="679FFD18C94943F7A7292D0C6CC9F049">
    <w:name w:val="679FFD18C94943F7A7292D0C6CC9F049"/>
    <w:rsid w:val="00FE234C"/>
  </w:style>
  <w:style w:type="paragraph" w:customStyle="1" w:styleId="F6F60575FC0E4E8A8D29391263E62C04">
    <w:name w:val="F6F60575FC0E4E8A8D29391263E62C04"/>
    <w:rsid w:val="00FE2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Nur Logo zentriert.dot</Template>
  <TotalTime>0</TotalTime>
  <Pages>1</Pages>
  <Words>163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Beitrittserklärung</vt:lpstr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Beitrittserklärung</dc:title>
  <dc:subject/>
  <dc:creator>Jetzer Walter</dc:creator>
  <cp:keywords/>
  <dc:description/>
  <cp:lastModifiedBy>Microsoft-Konto</cp:lastModifiedBy>
  <cp:revision>4</cp:revision>
  <cp:lastPrinted>2018-03-06T18:10:00Z</cp:lastPrinted>
  <dcterms:created xsi:type="dcterms:W3CDTF">2022-09-07T16:21:00Z</dcterms:created>
  <dcterms:modified xsi:type="dcterms:W3CDTF">2022-09-07T20:03:00Z</dcterms:modified>
</cp:coreProperties>
</file>