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34D" w:rsidRPr="006E5B24" w:rsidRDefault="006E5B24" w:rsidP="0049593B">
      <w:pPr>
        <w:spacing w:before="1080"/>
        <w:jc w:val="center"/>
        <w:rPr>
          <w:sz w:val="22"/>
          <w:szCs w:val="22"/>
          <w:lang w:val="fr-CH"/>
        </w:rPr>
      </w:pPr>
      <w:r w:rsidRPr="006E5B24">
        <w:rPr>
          <w:sz w:val="28"/>
          <w:szCs w:val="28"/>
          <w:lang w:val="fr-CH"/>
        </w:rPr>
        <w:t>DÉCLARATION D'ADHÉSION</w:t>
      </w:r>
    </w:p>
    <w:p w:rsidR="00D434A0" w:rsidRPr="006E5B24" w:rsidRDefault="006E5B24" w:rsidP="00841FD8">
      <w:pPr>
        <w:spacing w:before="240"/>
        <w:rPr>
          <w:sz w:val="22"/>
          <w:szCs w:val="22"/>
          <w:lang w:val="fr-CH"/>
        </w:rPr>
      </w:pPr>
      <w:r w:rsidRPr="006E5B24">
        <w:rPr>
          <w:sz w:val="22"/>
          <w:szCs w:val="22"/>
          <w:lang w:val="fr-CH"/>
        </w:rPr>
        <w:t>Le/la soussigné(e) déclare par la présente son adhésion à l'association Galgos, Greys &amp; more</w:t>
      </w:r>
    </w:p>
    <w:p w:rsidR="00D434A0" w:rsidRPr="006E5B24" w:rsidRDefault="006E5B24" w:rsidP="006E5B24">
      <w:pPr>
        <w:spacing w:before="120"/>
        <w:rPr>
          <w:sz w:val="22"/>
          <w:szCs w:val="22"/>
          <w:lang w:val="fr-CH"/>
        </w:rPr>
      </w:pPr>
      <w:r w:rsidRPr="006E5B24">
        <w:rPr>
          <w:sz w:val="22"/>
          <w:szCs w:val="22"/>
          <w:lang w:val="fr-CH"/>
        </w:rPr>
        <w:t>La COTISATION ANNUELLE pour les membres est de CHF 45.- / EUR 35.</w:t>
      </w:r>
      <w:r>
        <w:rPr>
          <w:sz w:val="22"/>
          <w:szCs w:val="22"/>
          <w:lang w:val="fr-CH"/>
        </w:rPr>
        <w:t>-</w:t>
      </w:r>
      <w:r>
        <w:rPr>
          <w:sz w:val="22"/>
          <w:szCs w:val="22"/>
          <w:lang w:val="fr-CH"/>
        </w:rPr>
        <w:br/>
      </w:r>
      <w:r w:rsidRPr="006E5B24">
        <w:rPr>
          <w:sz w:val="22"/>
          <w:szCs w:val="22"/>
          <w:lang w:val="fr-CH"/>
        </w:rPr>
        <w:t>et est payable au premier trimestre de l'année civile</w:t>
      </w:r>
      <w:r>
        <w:rPr>
          <w:sz w:val="22"/>
          <w:szCs w:val="22"/>
          <w:lang w:val="fr-CH"/>
        </w:rPr>
        <w:t>.</w:t>
      </w:r>
    </w:p>
    <w:p w:rsidR="0049593B" w:rsidRPr="006E5B24" w:rsidRDefault="006E5B24" w:rsidP="0049593B">
      <w:pPr>
        <w:pBdr>
          <w:bottom w:val="single" w:sz="8" w:space="1" w:color="auto"/>
          <w:between w:val="single" w:sz="8" w:space="1" w:color="auto"/>
        </w:pBdr>
        <w:tabs>
          <w:tab w:val="left" w:pos="3261"/>
        </w:tabs>
        <w:spacing w:before="900"/>
        <w:rPr>
          <w:sz w:val="22"/>
          <w:szCs w:val="22"/>
          <w:lang w:val="fr-CH"/>
        </w:rPr>
      </w:pPr>
      <w:r w:rsidRPr="006E5B24">
        <w:rPr>
          <w:sz w:val="22"/>
          <w:szCs w:val="22"/>
          <w:lang w:val="fr-CH"/>
        </w:rPr>
        <w:t xml:space="preserve">NOM ET </w:t>
      </w:r>
      <w:r w:rsidR="00D434A0" w:rsidRPr="006E5B24">
        <w:rPr>
          <w:sz w:val="22"/>
          <w:szCs w:val="22"/>
          <w:lang w:val="fr-CH"/>
        </w:rPr>
        <w:t xml:space="preserve"> </w:t>
      </w:r>
      <w:r w:rsidRPr="006E5B24">
        <w:rPr>
          <w:sz w:val="22"/>
          <w:szCs w:val="22"/>
          <w:lang w:val="fr-CH"/>
        </w:rPr>
        <w:t>PRÉNOM</w:t>
      </w:r>
      <w:r w:rsidR="00462BC7" w:rsidRPr="006E5B24">
        <w:rPr>
          <w:sz w:val="22"/>
          <w:szCs w:val="22"/>
          <w:lang w:val="fr-CH"/>
        </w:rPr>
        <w:tab/>
      </w:r>
      <w:sdt>
        <w:sdtPr>
          <w:rPr>
            <w:sz w:val="22"/>
            <w:szCs w:val="22"/>
          </w:rPr>
          <w:id w:val="-2139862243"/>
          <w:placeholder>
            <w:docPart w:val="51BFA6D0481A45939C80E111997D12BB"/>
          </w:placeholder>
        </w:sdtPr>
        <w:sdtContent>
          <w:sdt>
            <w:sdtPr>
              <w:rPr>
                <w:sz w:val="22"/>
                <w:szCs w:val="22"/>
              </w:rPr>
              <w:id w:val="-1123219884"/>
              <w:placeholder>
                <w:docPart w:val="679FFD18C94943F7A7292D0C6CC9F049"/>
              </w:placeholder>
            </w:sdtPr>
            <w:sdtContent>
              <w:r w:rsidR="00184453">
                <w:rPr>
                  <w:b/>
                  <w:szCs w:val="22"/>
                </w:rPr>
                <w:t> </w:t>
              </w:r>
              <w:r w:rsidR="00184453">
                <w:rPr>
                  <w:b/>
                  <w:szCs w:val="22"/>
                </w:rPr>
                <w:t> </w:t>
              </w:r>
              <w:r w:rsidR="00184453">
                <w:rPr>
                  <w:b/>
                  <w:szCs w:val="22"/>
                </w:rPr>
                <w:t> </w:t>
              </w:r>
              <w:r w:rsidR="00184453">
                <w:rPr>
                  <w:b/>
                  <w:szCs w:val="22"/>
                </w:rPr>
                <w:t> </w:t>
              </w:r>
              <w:r w:rsidR="00184453">
                <w:rPr>
                  <w:b/>
                  <w:szCs w:val="22"/>
                </w:rPr>
                <w:t> </w:t>
              </w:r>
            </w:sdtContent>
          </w:sdt>
        </w:sdtContent>
      </w:sdt>
      <w:r w:rsidR="001C234D">
        <w:rPr>
          <w:sz w:val="22"/>
          <w:szCs w:val="22"/>
        </w:rPr>
        <w:fldChar w:fldCharType="begin"/>
      </w:r>
      <w:r w:rsidR="001C234D" w:rsidRPr="006E5B24">
        <w:rPr>
          <w:sz w:val="22"/>
          <w:szCs w:val="22"/>
          <w:lang w:val="fr-CH"/>
        </w:rPr>
        <w:instrText xml:space="preserve"> FILLIN   \* MERGEFORMAT </w:instrText>
      </w:r>
      <w:r w:rsidR="001C234D">
        <w:rPr>
          <w:sz w:val="22"/>
          <w:szCs w:val="22"/>
        </w:rPr>
        <w:fldChar w:fldCharType="end"/>
      </w:r>
    </w:p>
    <w:p w:rsidR="0049593B" w:rsidRPr="006E5B24" w:rsidRDefault="006E5B24" w:rsidP="0049593B">
      <w:pPr>
        <w:pBdr>
          <w:bottom w:val="single" w:sz="8" w:space="1" w:color="auto"/>
          <w:between w:val="single" w:sz="8" w:space="1" w:color="auto"/>
        </w:pBdr>
        <w:tabs>
          <w:tab w:val="left" w:pos="3261"/>
        </w:tabs>
        <w:spacing w:before="300"/>
        <w:rPr>
          <w:sz w:val="22"/>
          <w:szCs w:val="22"/>
          <w:lang w:val="fr-CH"/>
        </w:rPr>
      </w:pPr>
      <w:r w:rsidRPr="006E5B24">
        <w:rPr>
          <w:sz w:val="22"/>
          <w:szCs w:val="22"/>
          <w:lang w:val="fr-CH"/>
        </w:rPr>
        <w:t>RUE ET N° DE MAISON</w:t>
      </w:r>
      <w:r w:rsidR="00681561" w:rsidRPr="006E5B24">
        <w:rPr>
          <w:sz w:val="22"/>
          <w:szCs w:val="22"/>
          <w:lang w:val="fr-CH"/>
        </w:rPr>
        <w:tab/>
      </w:r>
      <w:sdt>
        <w:sdtPr>
          <w:rPr>
            <w:sz w:val="22"/>
            <w:szCs w:val="22"/>
          </w:rPr>
          <w:id w:val="220337183"/>
          <w:placeholder>
            <w:docPart w:val="D6234FA0A54F4C0EB3840386D3DAD3AF"/>
          </w:placeholder>
        </w:sdtPr>
        <w:sdtContent>
          <w:sdt>
            <w:sdtPr>
              <w:rPr>
                <w:sz w:val="22"/>
                <w:szCs w:val="22"/>
              </w:rPr>
              <w:id w:val="1024438169"/>
              <w:placeholder>
                <w:docPart w:val="A0F46A132C674C3B868BACA8F4671C37"/>
              </w:placeholder>
            </w:sdtPr>
            <w:sdtContent>
              <w:sdt>
                <w:sdtPr>
                  <w:rPr>
                    <w:sz w:val="22"/>
                    <w:szCs w:val="22"/>
                  </w:rPr>
                  <w:id w:val="1713072656"/>
                  <w:placeholder>
                    <w:docPart w:val="F6F60575FC0E4E8A8D29391263E62C04"/>
                  </w:placeholder>
                </w:sdtPr>
                <w:sdtContent>
                  <w:r w:rsidR="00184453">
                    <w:rPr>
                      <w:b/>
                      <w:szCs w:val="22"/>
                    </w:rPr>
                    <w:t> </w:t>
                  </w:r>
                  <w:r w:rsidR="00184453">
                    <w:rPr>
                      <w:b/>
                      <w:szCs w:val="22"/>
                    </w:rPr>
                    <w:t> </w:t>
                  </w:r>
                  <w:r w:rsidR="00184453">
                    <w:rPr>
                      <w:b/>
                      <w:szCs w:val="22"/>
                    </w:rPr>
                    <w:t> </w:t>
                  </w:r>
                  <w:r w:rsidR="00184453">
                    <w:rPr>
                      <w:b/>
                      <w:szCs w:val="22"/>
                    </w:rPr>
                    <w:t> </w:t>
                  </w:r>
                  <w:r w:rsidR="00184453">
                    <w:rPr>
                      <w:b/>
                      <w:szCs w:val="22"/>
                    </w:rPr>
                    <w:t> </w:t>
                  </w:r>
                </w:sdtContent>
              </w:sdt>
            </w:sdtContent>
          </w:sdt>
        </w:sdtContent>
      </w:sdt>
    </w:p>
    <w:p w:rsidR="0049593B" w:rsidRDefault="006E5B24" w:rsidP="0049593B">
      <w:pPr>
        <w:pBdr>
          <w:bottom w:val="single" w:sz="8" w:space="1" w:color="auto"/>
          <w:between w:val="single" w:sz="8" w:space="1" w:color="auto"/>
        </w:pBdr>
        <w:tabs>
          <w:tab w:val="left" w:pos="3261"/>
        </w:tabs>
        <w:spacing w:before="300"/>
        <w:rPr>
          <w:sz w:val="22"/>
          <w:szCs w:val="22"/>
        </w:rPr>
      </w:pPr>
      <w:r w:rsidRPr="006E5B24">
        <w:rPr>
          <w:sz w:val="22"/>
          <w:szCs w:val="22"/>
        </w:rPr>
        <w:t>NPA ET LIEU</w:t>
      </w:r>
      <w:r w:rsidR="00681561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679237986"/>
          <w:placeholder>
            <w:docPart w:val="3E9A07A1F3394897A6EC3ECFC5FE378F"/>
          </w:placeholder>
        </w:sdtPr>
        <w:sdtContent>
          <w:sdt>
            <w:sdtPr>
              <w:rPr>
                <w:sz w:val="22"/>
                <w:szCs w:val="22"/>
              </w:rPr>
              <w:id w:val="-357431285"/>
              <w:placeholder>
                <w:docPart w:val="07FA5E10F98B45ACA9CA7B5438563084"/>
              </w:placeholder>
            </w:sdtPr>
            <w:sdtContent>
              <w:r w:rsidR="00462BC7" w:rsidRPr="00462BC7">
                <w:rPr>
                  <w:b/>
                  <w:szCs w:val="22"/>
                </w:rPr>
                <w:fldChar w:fldCharType="begin">
                  <w:ffData>
                    <w:name w:val="Text7"/>
                    <w:enabled/>
                    <w:calcOnExit w:val="0"/>
                    <w:textInput/>
                  </w:ffData>
                </w:fldChar>
              </w:r>
              <w:r w:rsidR="00462BC7" w:rsidRPr="00462BC7">
                <w:rPr>
                  <w:b/>
                  <w:szCs w:val="22"/>
                </w:rPr>
                <w:instrText xml:space="preserve"> FORMTEXT </w:instrText>
              </w:r>
              <w:r w:rsidR="00462BC7" w:rsidRPr="00462BC7">
                <w:rPr>
                  <w:b/>
                  <w:szCs w:val="22"/>
                </w:rPr>
              </w:r>
              <w:r w:rsidR="00462BC7" w:rsidRPr="00462BC7">
                <w:rPr>
                  <w:b/>
                  <w:szCs w:val="22"/>
                </w:rPr>
                <w:fldChar w:fldCharType="separate"/>
              </w:r>
              <w:bookmarkStart w:id="0" w:name="_GoBack"/>
              <w:r w:rsidR="00184453">
                <w:rPr>
                  <w:b/>
                  <w:szCs w:val="22"/>
                </w:rPr>
                <w:t> </w:t>
              </w:r>
              <w:r w:rsidR="00184453">
                <w:rPr>
                  <w:b/>
                  <w:szCs w:val="22"/>
                </w:rPr>
                <w:t> </w:t>
              </w:r>
              <w:r w:rsidR="00184453">
                <w:rPr>
                  <w:b/>
                  <w:szCs w:val="22"/>
                </w:rPr>
                <w:t> </w:t>
              </w:r>
              <w:r w:rsidR="00184453">
                <w:rPr>
                  <w:b/>
                  <w:szCs w:val="22"/>
                </w:rPr>
                <w:t> </w:t>
              </w:r>
              <w:r w:rsidR="00184453">
                <w:rPr>
                  <w:b/>
                  <w:szCs w:val="22"/>
                </w:rPr>
                <w:t> </w:t>
              </w:r>
              <w:bookmarkEnd w:id="0"/>
              <w:r w:rsidR="00462BC7" w:rsidRPr="00462BC7">
                <w:rPr>
                  <w:b/>
                  <w:szCs w:val="22"/>
                </w:rPr>
                <w:fldChar w:fldCharType="end"/>
              </w:r>
            </w:sdtContent>
          </w:sdt>
        </w:sdtContent>
      </w:sdt>
    </w:p>
    <w:p w:rsidR="0049593B" w:rsidRDefault="006E5B24" w:rsidP="0049593B">
      <w:pPr>
        <w:pBdr>
          <w:bottom w:val="single" w:sz="8" w:space="1" w:color="auto"/>
          <w:between w:val="single" w:sz="8" w:space="1" w:color="auto"/>
        </w:pBdr>
        <w:tabs>
          <w:tab w:val="left" w:pos="3261"/>
        </w:tabs>
        <w:spacing w:before="300"/>
        <w:rPr>
          <w:sz w:val="22"/>
          <w:szCs w:val="22"/>
        </w:rPr>
      </w:pPr>
      <w:r>
        <w:rPr>
          <w:sz w:val="22"/>
          <w:szCs w:val="22"/>
        </w:rPr>
        <w:t>TELEPH</w:t>
      </w:r>
      <w:r w:rsidR="00D434A0" w:rsidRPr="00136E02">
        <w:rPr>
          <w:sz w:val="22"/>
          <w:szCs w:val="22"/>
        </w:rPr>
        <w:t>ON</w:t>
      </w:r>
      <w:r>
        <w:rPr>
          <w:sz w:val="22"/>
          <w:szCs w:val="22"/>
        </w:rPr>
        <w:t>E</w:t>
      </w:r>
      <w:r>
        <w:rPr>
          <w:sz w:val="22"/>
          <w:szCs w:val="22"/>
        </w:rPr>
        <w:tab/>
      </w:r>
      <w:sdt>
        <w:sdtPr>
          <w:rPr>
            <w:sz w:val="22"/>
            <w:szCs w:val="22"/>
            <w:lang w:val="it-IT"/>
          </w:rPr>
          <w:id w:val="1465078890"/>
          <w:placeholder>
            <w:docPart w:val="4806D0A144094DD8B81E20162F8B523F"/>
          </w:placeholder>
        </w:sdtPr>
        <w:sdtContent>
          <w:sdt>
            <w:sdtPr>
              <w:rPr>
                <w:sz w:val="22"/>
                <w:szCs w:val="22"/>
              </w:rPr>
              <w:id w:val="1960604293"/>
              <w:placeholder>
                <w:docPart w:val="6E408E8D9530471EA6D0A5D5A3C93C65"/>
              </w:placeholder>
            </w:sdtPr>
            <w:sdtContent>
              <w:r w:rsidR="00462BC7" w:rsidRPr="00462BC7">
                <w:rPr>
                  <w:b/>
                  <w:szCs w:val="22"/>
                </w:rPr>
                <w:fldChar w:fldCharType="begin">
                  <w:ffData>
                    <w:name w:val="Text7"/>
                    <w:enabled/>
                    <w:calcOnExit w:val="0"/>
                    <w:textInput/>
                  </w:ffData>
                </w:fldChar>
              </w:r>
              <w:r w:rsidR="00462BC7" w:rsidRPr="00462BC7">
                <w:rPr>
                  <w:b/>
                  <w:szCs w:val="22"/>
                </w:rPr>
                <w:instrText xml:space="preserve"> FORMTEXT </w:instrText>
              </w:r>
              <w:r w:rsidR="00462BC7" w:rsidRPr="00462BC7">
                <w:rPr>
                  <w:b/>
                  <w:szCs w:val="22"/>
                </w:rPr>
              </w:r>
              <w:r w:rsidR="00462BC7" w:rsidRPr="00462BC7">
                <w:rPr>
                  <w:b/>
                  <w:szCs w:val="22"/>
                </w:rPr>
                <w:fldChar w:fldCharType="separate"/>
              </w:r>
              <w:r w:rsidR="00184453">
                <w:rPr>
                  <w:b/>
                  <w:szCs w:val="22"/>
                </w:rPr>
                <w:t> </w:t>
              </w:r>
              <w:r w:rsidR="00184453">
                <w:rPr>
                  <w:b/>
                  <w:szCs w:val="22"/>
                </w:rPr>
                <w:t> </w:t>
              </w:r>
              <w:r w:rsidR="00184453">
                <w:rPr>
                  <w:b/>
                  <w:szCs w:val="22"/>
                </w:rPr>
                <w:t> </w:t>
              </w:r>
              <w:r w:rsidR="00184453">
                <w:rPr>
                  <w:b/>
                  <w:szCs w:val="22"/>
                </w:rPr>
                <w:t> </w:t>
              </w:r>
              <w:r w:rsidR="00184453">
                <w:rPr>
                  <w:b/>
                  <w:szCs w:val="22"/>
                </w:rPr>
                <w:t> </w:t>
              </w:r>
              <w:r w:rsidR="00462BC7" w:rsidRPr="00462BC7">
                <w:rPr>
                  <w:b/>
                  <w:szCs w:val="22"/>
                </w:rPr>
                <w:fldChar w:fldCharType="end"/>
              </w:r>
            </w:sdtContent>
          </w:sdt>
        </w:sdtContent>
      </w:sdt>
    </w:p>
    <w:p w:rsidR="0049593B" w:rsidRDefault="00D434A0" w:rsidP="0049593B">
      <w:pPr>
        <w:pBdr>
          <w:bottom w:val="single" w:sz="8" w:space="1" w:color="auto"/>
          <w:between w:val="single" w:sz="8" w:space="1" w:color="auto"/>
        </w:pBdr>
        <w:tabs>
          <w:tab w:val="left" w:pos="3261"/>
        </w:tabs>
        <w:spacing w:before="300"/>
        <w:rPr>
          <w:sz w:val="22"/>
          <w:szCs w:val="22"/>
        </w:rPr>
      </w:pPr>
      <w:r w:rsidRPr="00136E02">
        <w:rPr>
          <w:sz w:val="22"/>
          <w:szCs w:val="22"/>
        </w:rPr>
        <w:t>E-MAIL</w:t>
      </w:r>
      <w:r w:rsidR="00681561" w:rsidRPr="00136E02">
        <w:rPr>
          <w:sz w:val="22"/>
          <w:szCs w:val="22"/>
        </w:rPr>
        <w:tab/>
      </w:r>
      <w:sdt>
        <w:sdtPr>
          <w:rPr>
            <w:sz w:val="22"/>
            <w:szCs w:val="22"/>
            <w:lang w:val="it-IT"/>
          </w:rPr>
          <w:id w:val="-1348322653"/>
          <w:placeholder>
            <w:docPart w:val="045D9D4203734498B26D852AFA6E07A2"/>
          </w:placeholder>
        </w:sdtPr>
        <w:sdtContent>
          <w:sdt>
            <w:sdtPr>
              <w:rPr>
                <w:sz w:val="22"/>
                <w:szCs w:val="22"/>
              </w:rPr>
              <w:id w:val="-588465362"/>
              <w:placeholder>
                <w:docPart w:val="BED4520DD3AD43BDA41FB268EEFF4810"/>
              </w:placeholder>
            </w:sdtPr>
            <w:sdtContent>
              <w:r w:rsidR="00462BC7" w:rsidRPr="00462BC7">
                <w:rPr>
                  <w:b/>
                  <w:szCs w:val="22"/>
                </w:rPr>
                <w:fldChar w:fldCharType="begin">
                  <w:ffData>
                    <w:name w:val="Text7"/>
                    <w:enabled/>
                    <w:calcOnExit w:val="0"/>
                    <w:textInput/>
                  </w:ffData>
                </w:fldChar>
              </w:r>
              <w:r w:rsidR="00462BC7" w:rsidRPr="00462BC7">
                <w:rPr>
                  <w:b/>
                  <w:szCs w:val="22"/>
                </w:rPr>
                <w:instrText xml:space="preserve"> FORMTEXT </w:instrText>
              </w:r>
              <w:r w:rsidR="00462BC7" w:rsidRPr="00462BC7">
                <w:rPr>
                  <w:b/>
                  <w:szCs w:val="22"/>
                </w:rPr>
              </w:r>
              <w:r w:rsidR="00462BC7" w:rsidRPr="00462BC7">
                <w:rPr>
                  <w:b/>
                  <w:szCs w:val="22"/>
                </w:rPr>
                <w:fldChar w:fldCharType="separate"/>
              </w:r>
              <w:r w:rsidR="00184453">
                <w:rPr>
                  <w:b/>
                  <w:szCs w:val="22"/>
                </w:rPr>
                <w:t> </w:t>
              </w:r>
              <w:r w:rsidR="00184453">
                <w:rPr>
                  <w:b/>
                  <w:szCs w:val="22"/>
                </w:rPr>
                <w:t> </w:t>
              </w:r>
              <w:r w:rsidR="00184453">
                <w:rPr>
                  <w:b/>
                  <w:szCs w:val="22"/>
                </w:rPr>
                <w:t> </w:t>
              </w:r>
              <w:r w:rsidR="00184453">
                <w:rPr>
                  <w:b/>
                  <w:szCs w:val="22"/>
                </w:rPr>
                <w:t> </w:t>
              </w:r>
              <w:r w:rsidR="00184453">
                <w:rPr>
                  <w:b/>
                  <w:szCs w:val="22"/>
                </w:rPr>
                <w:t> </w:t>
              </w:r>
              <w:r w:rsidR="00462BC7" w:rsidRPr="00462BC7">
                <w:rPr>
                  <w:b/>
                  <w:szCs w:val="22"/>
                </w:rPr>
                <w:fldChar w:fldCharType="end"/>
              </w:r>
            </w:sdtContent>
          </w:sdt>
        </w:sdtContent>
      </w:sdt>
    </w:p>
    <w:p w:rsidR="00D434A0" w:rsidRPr="00A220D9" w:rsidRDefault="006E5B24" w:rsidP="0058187C">
      <w:pPr>
        <w:pBdr>
          <w:bottom w:val="single" w:sz="8" w:space="1" w:color="auto"/>
          <w:between w:val="single" w:sz="8" w:space="1" w:color="auto"/>
        </w:pBdr>
        <w:tabs>
          <w:tab w:val="left" w:pos="1418"/>
          <w:tab w:val="left" w:pos="4820"/>
        </w:tabs>
        <w:spacing w:before="600"/>
        <w:rPr>
          <w:sz w:val="22"/>
          <w:szCs w:val="22"/>
        </w:rPr>
      </w:pPr>
      <w:r w:rsidRPr="006E5B24">
        <w:rPr>
          <w:sz w:val="22"/>
          <w:szCs w:val="22"/>
        </w:rPr>
        <w:t>LIEU, DATE</w:t>
      </w:r>
      <w:r w:rsidR="001F2BAA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16391156"/>
          <w:placeholder>
            <w:docPart w:val="DefaultPlaceholder_1081868574"/>
          </w:placeholder>
        </w:sdtPr>
        <w:sdtContent>
          <w:sdt>
            <w:sdtPr>
              <w:rPr>
                <w:sz w:val="22"/>
                <w:szCs w:val="22"/>
              </w:rPr>
              <w:id w:val="-1820803473"/>
              <w:placeholder>
                <w:docPart w:val="09444D475CD24F65BFAC6DFF87BD6F72"/>
              </w:placeholder>
            </w:sdtPr>
            <w:sdtContent>
              <w:r w:rsidR="00462BC7" w:rsidRPr="00462BC7">
                <w:rPr>
                  <w:b/>
                  <w:szCs w:val="22"/>
                </w:rPr>
                <w:fldChar w:fldCharType="begin">
                  <w:ffData>
                    <w:name w:val="Text7"/>
                    <w:enabled/>
                    <w:calcOnExit w:val="0"/>
                    <w:textInput/>
                  </w:ffData>
                </w:fldChar>
              </w:r>
              <w:r w:rsidR="00462BC7" w:rsidRPr="00462BC7">
                <w:rPr>
                  <w:b/>
                  <w:szCs w:val="22"/>
                </w:rPr>
                <w:instrText xml:space="preserve"> FORMTEXT </w:instrText>
              </w:r>
              <w:r w:rsidR="00462BC7" w:rsidRPr="00462BC7">
                <w:rPr>
                  <w:b/>
                  <w:szCs w:val="22"/>
                </w:rPr>
              </w:r>
              <w:r w:rsidR="00462BC7" w:rsidRPr="00462BC7">
                <w:rPr>
                  <w:b/>
                  <w:szCs w:val="22"/>
                </w:rPr>
                <w:fldChar w:fldCharType="separate"/>
              </w:r>
              <w:r w:rsidR="00462BC7" w:rsidRPr="00462BC7">
                <w:rPr>
                  <w:b/>
                  <w:noProof/>
                  <w:szCs w:val="22"/>
                </w:rPr>
                <w:t> </w:t>
              </w:r>
              <w:r w:rsidR="00462BC7" w:rsidRPr="00462BC7">
                <w:rPr>
                  <w:b/>
                  <w:noProof/>
                  <w:szCs w:val="22"/>
                </w:rPr>
                <w:t> </w:t>
              </w:r>
              <w:r w:rsidR="00462BC7" w:rsidRPr="00462BC7">
                <w:rPr>
                  <w:b/>
                  <w:noProof/>
                  <w:szCs w:val="22"/>
                </w:rPr>
                <w:t> </w:t>
              </w:r>
              <w:r w:rsidR="00462BC7" w:rsidRPr="00462BC7">
                <w:rPr>
                  <w:b/>
                  <w:noProof/>
                  <w:szCs w:val="22"/>
                </w:rPr>
                <w:t> </w:t>
              </w:r>
              <w:r w:rsidR="00462BC7" w:rsidRPr="00462BC7">
                <w:rPr>
                  <w:b/>
                  <w:noProof/>
                  <w:szCs w:val="22"/>
                </w:rPr>
                <w:t> </w:t>
              </w:r>
              <w:r w:rsidR="00462BC7" w:rsidRPr="00462BC7">
                <w:rPr>
                  <w:b/>
                  <w:szCs w:val="22"/>
                </w:rPr>
                <w:fldChar w:fldCharType="end"/>
              </w:r>
            </w:sdtContent>
          </w:sdt>
        </w:sdtContent>
      </w:sdt>
      <w:r w:rsidR="0058187C">
        <w:rPr>
          <w:sz w:val="22"/>
          <w:szCs w:val="22"/>
        </w:rPr>
        <w:tab/>
      </w:r>
      <w:r>
        <w:rPr>
          <w:sz w:val="22"/>
          <w:szCs w:val="22"/>
        </w:rPr>
        <w:t>SIGNATURE</w:t>
      </w:r>
    </w:p>
    <w:p w:rsidR="00D434A0" w:rsidRPr="006E5B24" w:rsidRDefault="006E5B24" w:rsidP="0049593B">
      <w:pPr>
        <w:spacing w:before="480"/>
        <w:rPr>
          <w:sz w:val="22"/>
          <w:szCs w:val="22"/>
          <w:lang w:val="fr-CH"/>
        </w:rPr>
      </w:pPr>
      <w:r w:rsidRPr="006E5B24">
        <w:rPr>
          <w:sz w:val="22"/>
          <w:szCs w:val="22"/>
          <w:lang w:val="fr-CH"/>
        </w:rPr>
        <w:t>MODE DE PAIEMENT</w:t>
      </w:r>
    </w:p>
    <w:p w:rsidR="00D434A0" w:rsidRPr="006E5B24" w:rsidRDefault="006E5B24" w:rsidP="00573282">
      <w:pPr>
        <w:tabs>
          <w:tab w:val="left" w:pos="4395"/>
          <w:tab w:val="left" w:pos="4678"/>
        </w:tabs>
        <w:spacing w:line="360" w:lineRule="atLeast"/>
        <w:rPr>
          <w:sz w:val="22"/>
          <w:szCs w:val="22"/>
          <w:lang w:val="fr-CH"/>
        </w:rPr>
      </w:pPr>
      <w:sdt>
        <w:sdtPr>
          <w:rPr>
            <w:sz w:val="22"/>
            <w:szCs w:val="28"/>
            <w:lang w:val="fr-CH"/>
          </w:rPr>
          <w:id w:val="1658028874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CF3EA7" w:rsidRPr="006E5B24">
            <w:rPr>
              <w:rFonts w:ascii="MS Gothic" w:eastAsia="MS Gothic" w:hAnsi="MS Gothic" w:hint="eastAsia"/>
              <w:sz w:val="22"/>
              <w:szCs w:val="28"/>
              <w:lang w:val="fr-CH"/>
            </w:rPr>
            <w:t>☐</w:t>
          </w:r>
        </w:sdtContent>
      </w:sdt>
      <w:r w:rsidR="00D434A0" w:rsidRPr="006E5B24">
        <w:rPr>
          <w:sz w:val="28"/>
          <w:szCs w:val="28"/>
          <w:lang w:val="fr-CH"/>
        </w:rPr>
        <w:t xml:space="preserve"> </w:t>
      </w:r>
      <w:r w:rsidRPr="006E5B24">
        <w:rPr>
          <w:sz w:val="22"/>
          <w:szCs w:val="22"/>
          <w:lang w:val="fr-CH"/>
        </w:rPr>
        <w:t>J'ai déjà payé comptant</w:t>
      </w:r>
      <w:r w:rsidR="00D434A0" w:rsidRPr="006E5B24">
        <w:rPr>
          <w:sz w:val="22"/>
          <w:szCs w:val="22"/>
          <w:lang w:val="fr-CH"/>
        </w:rPr>
        <w:tab/>
      </w:r>
      <w:sdt>
        <w:sdtPr>
          <w:rPr>
            <w:sz w:val="22"/>
            <w:szCs w:val="28"/>
            <w:lang w:val="fr-CH"/>
          </w:rPr>
          <w:id w:val="527535108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573282" w:rsidRPr="006E5B24">
            <w:rPr>
              <w:rFonts w:ascii="MS Gothic" w:eastAsia="MS Gothic" w:hAnsi="MS Gothic" w:hint="eastAsia"/>
              <w:sz w:val="22"/>
              <w:szCs w:val="28"/>
              <w:lang w:val="fr-CH"/>
            </w:rPr>
            <w:t>☐</w:t>
          </w:r>
        </w:sdtContent>
      </w:sdt>
      <w:r w:rsidR="00573282" w:rsidRPr="006E5B24">
        <w:rPr>
          <w:sz w:val="28"/>
          <w:szCs w:val="28"/>
          <w:lang w:val="fr-CH"/>
        </w:rPr>
        <w:tab/>
      </w:r>
      <w:r w:rsidRPr="006E5B24">
        <w:rPr>
          <w:sz w:val="22"/>
          <w:szCs w:val="22"/>
          <w:lang w:val="fr-CH"/>
        </w:rPr>
        <w:t>Je souhaite recevoir un bulletin de versement</w:t>
      </w:r>
    </w:p>
    <w:p w:rsidR="00573282" w:rsidRPr="006E5B24" w:rsidRDefault="006E5B24" w:rsidP="00C445E4">
      <w:pPr>
        <w:pStyle w:val="SB"/>
        <w:spacing w:before="60" w:line="240" w:lineRule="auto"/>
        <w:ind w:left="4253" w:hanging="4253"/>
        <w:rPr>
          <w:sz w:val="22"/>
          <w:szCs w:val="22"/>
          <w:lang w:val="fr-CH"/>
        </w:rPr>
      </w:pPr>
      <w:sdt>
        <w:sdtPr>
          <w:rPr>
            <w:sz w:val="22"/>
            <w:szCs w:val="28"/>
            <w:lang w:val="fr-CH"/>
          </w:rPr>
          <w:id w:val="-770006014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CF3EA7" w:rsidRPr="006E5B24">
            <w:rPr>
              <w:rFonts w:ascii="MS Gothic" w:eastAsia="MS Gothic" w:hAnsi="MS Gothic" w:hint="eastAsia"/>
              <w:sz w:val="22"/>
              <w:szCs w:val="28"/>
              <w:lang w:val="fr-CH"/>
            </w:rPr>
            <w:t>☐</w:t>
          </w:r>
        </w:sdtContent>
      </w:sdt>
      <w:r w:rsidR="00573282" w:rsidRPr="006E5B24">
        <w:rPr>
          <w:sz w:val="22"/>
          <w:szCs w:val="22"/>
          <w:lang w:val="fr-CH"/>
        </w:rPr>
        <w:t xml:space="preserve"> </w:t>
      </w:r>
      <w:r w:rsidR="005A680A">
        <w:rPr>
          <w:spacing w:val="-8"/>
          <w:sz w:val="22"/>
          <w:szCs w:val="22"/>
          <w:lang w:val="fr-CH"/>
        </w:rPr>
        <w:t>Je transfé</w:t>
      </w:r>
      <w:r w:rsidRPr="006E5B24">
        <w:rPr>
          <w:spacing w:val="-8"/>
          <w:sz w:val="22"/>
          <w:szCs w:val="22"/>
          <w:lang w:val="fr-CH"/>
        </w:rPr>
        <w:t>re</w:t>
      </w:r>
      <w:r w:rsidR="005A680A">
        <w:rPr>
          <w:spacing w:val="-8"/>
          <w:sz w:val="22"/>
          <w:szCs w:val="22"/>
          <w:lang w:val="fr-CH"/>
        </w:rPr>
        <w:t>rai</w:t>
      </w:r>
      <w:r w:rsidRPr="006E5B24">
        <w:rPr>
          <w:spacing w:val="-8"/>
          <w:sz w:val="22"/>
          <w:szCs w:val="22"/>
          <w:lang w:val="fr-CH"/>
        </w:rPr>
        <w:t xml:space="preserve"> </w:t>
      </w:r>
      <w:r>
        <w:rPr>
          <w:spacing w:val="-8"/>
          <w:sz w:val="22"/>
          <w:szCs w:val="22"/>
          <w:lang w:val="fr-CH"/>
        </w:rPr>
        <w:t>en CHF dans les 10 jours</w:t>
      </w:r>
      <w:r>
        <w:rPr>
          <w:spacing w:val="-8"/>
          <w:sz w:val="22"/>
          <w:szCs w:val="22"/>
          <w:lang w:val="fr-CH"/>
        </w:rPr>
        <w:tab/>
      </w:r>
      <w:r w:rsidRPr="006E5B24">
        <w:rPr>
          <w:spacing w:val="-8"/>
          <w:sz w:val="22"/>
          <w:szCs w:val="22"/>
          <w:lang w:val="fr-CH"/>
        </w:rPr>
        <w:t>sur</w:t>
      </w:r>
      <w:r>
        <w:rPr>
          <w:spacing w:val="-8"/>
          <w:sz w:val="22"/>
          <w:szCs w:val="22"/>
          <w:lang w:val="fr-CH"/>
        </w:rPr>
        <w:t xml:space="preserve"> </w:t>
      </w:r>
      <w:r w:rsidR="00573282" w:rsidRPr="006E5B24">
        <w:rPr>
          <w:sz w:val="22"/>
          <w:szCs w:val="22"/>
          <w:lang w:val="fr-CH"/>
        </w:rPr>
        <w:t>IBAN CH60 0077 8188 9170 8200 1</w:t>
      </w:r>
      <w:r w:rsidR="00573282" w:rsidRPr="006E5B24">
        <w:rPr>
          <w:sz w:val="22"/>
          <w:szCs w:val="22"/>
          <w:lang w:val="fr-CH"/>
        </w:rPr>
        <w:br/>
        <w:t xml:space="preserve">c/o </w:t>
      </w:r>
      <w:r w:rsidR="00573282" w:rsidRPr="006E5B24">
        <w:rPr>
          <w:b/>
          <w:sz w:val="22"/>
          <w:szCs w:val="22"/>
          <w:lang w:val="fr-CH"/>
        </w:rPr>
        <w:t>Luzerner Kantonalbank</w:t>
      </w:r>
      <w:r w:rsidR="00573282" w:rsidRPr="006E5B24">
        <w:rPr>
          <w:sz w:val="22"/>
          <w:szCs w:val="22"/>
          <w:lang w:val="fr-CH"/>
        </w:rPr>
        <w:t>, 6002 Luzern</w:t>
      </w:r>
    </w:p>
    <w:p w:rsidR="00D434A0" w:rsidRPr="00203980" w:rsidRDefault="006E5B24" w:rsidP="00C445E4">
      <w:pPr>
        <w:pStyle w:val="SB"/>
        <w:spacing w:before="60" w:line="240" w:lineRule="auto"/>
        <w:ind w:left="4253" w:hanging="4253"/>
        <w:rPr>
          <w:sz w:val="22"/>
          <w:szCs w:val="28"/>
          <w:lang w:val="fr-CH"/>
        </w:rPr>
      </w:pPr>
      <w:sdt>
        <w:sdtPr>
          <w:rPr>
            <w:sz w:val="22"/>
            <w:szCs w:val="28"/>
            <w:lang w:val="fr-CH"/>
          </w:rPr>
          <w:id w:val="1054734211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C707B7" w:rsidRPr="00203980">
            <w:rPr>
              <w:rFonts w:ascii="Segoe UI Symbol" w:hAnsi="Segoe UI Symbol" w:cs="Segoe UI Symbol"/>
              <w:sz w:val="22"/>
              <w:szCs w:val="28"/>
              <w:lang w:val="fr-CH"/>
            </w:rPr>
            <w:t>☐</w:t>
          </w:r>
        </w:sdtContent>
      </w:sdt>
      <w:r w:rsidR="00D434A0" w:rsidRPr="00203980">
        <w:rPr>
          <w:sz w:val="22"/>
          <w:szCs w:val="28"/>
          <w:lang w:val="fr-CH"/>
        </w:rPr>
        <w:t xml:space="preserve"> </w:t>
      </w:r>
      <w:r w:rsidR="005A680A">
        <w:rPr>
          <w:spacing w:val="-8"/>
          <w:sz w:val="22"/>
          <w:szCs w:val="22"/>
          <w:lang w:val="fr-CH"/>
        </w:rPr>
        <w:t>Je transfé</w:t>
      </w:r>
      <w:r w:rsidR="00203980" w:rsidRPr="006E5B24">
        <w:rPr>
          <w:spacing w:val="-8"/>
          <w:sz w:val="22"/>
          <w:szCs w:val="22"/>
          <w:lang w:val="fr-CH"/>
        </w:rPr>
        <w:t>re</w:t>
      </w:r>
      <w:r w:rsidR="005A680A">
        <w:rPr>
          <w:spacing w:val="-8"/>
          <w:sz w:val="22"/>
          <w:szCs w:val="22"/>
          <w:lang w:val="fr-CH"/>
        </w:rPr>
        <w:t>rai</w:t>
      </w:r>
      <w:r w:rsidR="00203980" w:rsidRPr="006E5B24">
        <w:rPr>
          <w:spacing w:val="-8"/>
          <w:sz w:val="22"/>
          <w:szCs w:val="22"/>
          <w:lang w:val="fr-CH"/>
        </w:rPr>
        <w:t xml:space="preserve"> </w:t>
      </w:r>
      <w:r w:rsidR="00203980">
        <w:rPr>
          <w:spacing w:val="-8"/>
          <w:sz w:val="22"/>
          <w:szCs w:val="22"/>
          <w:lang w:val="fr-CH"/>
        </w:rPr>
        <w:t>en EUR dans les 10 jours</w:t>
      </w:r>
      <w:r w:rsidR="00573282" w:rsidRPr="00203980">
        <w:rPr>
          <w:sz w:val="22"/>
          <w:szCs w:val="28"/>
          <w:lang w:val="fr-CH"/>
        </w:rPr>
        <w:tab/>
      </w:r>
      <w:r w:rsidR="00203980">
        <w:rPr>
          <w:sz w:val="22"/>
          <w:szCs w:val="28"/>
          <w:lang w:val="fr-CH"/>
        </w:rPr>
        <w:t>sur</w:t>
      </w:r>
      <w:r w:rsidR="00573282" w:rsidRPr="00203980">
        <w:rPr>
          <w:sz w:val="22"/>
          <w:szCs w:val="28"/>
          <w:lang w:val="fr-CH"/>
        </w:rPr>
        <w:t xml:space="preserve"> </w:t>
      </w:r>
      <w:r w:rsidR="00D434A0" w:rsidRPr="00203980">
        <w:rPr>
          <w:sz w:val="22"/>
          <w:szCs w:val="28"/>
          <w:lang w:val="fr-CH"/>
        </w:rPr>
        <w:t xml:space="preserve">IBAN </w:t>
      </w:r>
      <w:r w:rsidR="00FE0A6D" w:rsidRPr="00203980">
        <w:rPr>
          <w:sz w:val="22"/>
          <w:szCs w:val="28"/>
          <w:lang w:val="fr-CH"/>
        </w:rPr>
        <w:t>CH33 0077 8188 9170 8200 2</w:t>
      </w:r>
      <w:r w:rsidR="00FE0A6D" w:rsidRPr="00203980">
        <w:rPr>
          <w:sz w:val="22"/>
          <w:szCs w:val="28"/>
          <w:lang w:val="fr-CH"/>
        </w:rPr>
        <w:br/>
      </w:r>
      <w:r w:rsidR="00FE0A6D" w:rsidRPr="00203980">
        <w:rPr>
          <w:sz w:val="22"/>
          <w:szCs w:val="22"/>
          <w:lang w:val="fr-CH"/>
        </w:rPr>
        <w:t xml:space="preserve">c/o </w:t>
      </w:r>
      <w:r w:rsidR="00FE0A6D" w:rsidRPr="00203980">
        <w:rPr>
          <w:b/>
          <w:sz w:val="22"/>
          <w:szCs w:val="22"/>
          <w:lang w:val="fr-CH"/>
        </w:rPr>
        <w:t>Luzerner Kantonalbank</w:t>
      </w:r>
      <w:r w:rsidR="00FE0A6D" w:rsidRPr="00203980">
        <w:rPr>
          <w:sz w:val="22"/>
          <w:szCs w:val="22"/>
          <w:lang w:val="fr-CH"/>
        </w:rPr>
        <w:t>, 6002 Luzern</w:t>
      </w:r>
    </w:p>
    <w:p w:rsidR="00573282" w:rsidRPr="00203980" w:rsidRDefault="006E5B24" w:rsidP="00C445E4">
      <w:pPr>
        <w:pStyle w:val="SB"/>
        <w:spacing w:before="60" w:line="240" w:lineRule="auto"/>
        <w:ind w:left="4253" w:right="-138" w:hanging="4253"/>
        <w:rPr>
          <w:sz w:val="22"/>
          <w:szCs w:val="22"/>
          <w:lang w:val="fr-CH"/>
        </w:rPr>
      </w:pPr>
      <w:sdt>
        <w:sdtPr>
          <w:rPr>
            <w:sz w:val="22"/>
            <w:szCs w:val="22"/>
            <w:lang w:val="fr-CH"/>
          </w:rPr>
          <w:id w:val="-6125891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C56AED" w:rsidRPr="00203980">
            <w:rPr>
              <w:rFonts w:ascii="Segoe UI Symbol" w:eastAsia="MS Gothic" w:hAnsi="Segoe UI Symbol" w:cs="Segoe UI Symbol"/>
              <w:sz w:val="22"/>
              <w:szCs w:val="22"/>
              <w:lang w:val="fr-CH"/>
            </w:rPr>
            <w:t>☐</w:t>
          </w:r>
        </w:sdtContent>
      </w:sdt>
      <w:r w:rsidR="00573282" w:rsidRPr="00203980">
        <w:rPr>
          <w:sz w:val="22"/>
          <w:szCs w:val="22"/>
          <w:lang w:val="fr-CH"/>
        </w:rPr>
        <w:t xml:space="preserve"> </w:t>
      </w:r>
      <w:r w:rsidR="005A680A">
        <w:rPr>
          <w:spacing w:val="-8"/>
          <w:sz w:val="22"/>
          <w:szCs w:val="22"/>
          <w:lang w:val="fr-CH"/>
        </w:rPr>
        <w:t>Je transfé</w:t>
      </w:r>
      <w:r w:rsidR="00203980" w:rsidRPr="00203980">
        <w:rPr>
          <w:spacing w:val="-8"/>
          <w:sz w:val="22"/>
          <w:szCs w:val="22"/>
          <w:lang w:val="fr-CH"/>
        </w:rPr>
        <w:t>re</w:t>
      </w:r>
      <w:r w:rsidR="005A680A">
        <w:rPr>
          <w:spacing w:val="-8"/>
          <w:sz w:val="22"/>
          <w:szCs w:val="22"/>
          <w:lang w:val="fr-CH"/>
        </w:rPr>
        <w:t>rai</w:t>
      </w:r>
      <w:r w:rsidR="00203980" w:rsidRPr="00203980">
        <w:rPr>
          <w:spacing w:val="-8"/>
          <w:sz w:val="22"/>
          <w:szCs w:val="22"/>
          <w:lang w:val="fr-CH"/>
        </w:rPr>
        <w:t xml:space="preserve"> le montant dans les 10 jours</w:t>
      </w:r>
      <w:r w:rsidR="00203980" w:rsidRPr="00203980">
        <w:rPr>
          <w:sz w:val="22"/>
          <w:szCs w:val="22"/>
          <w:lang w:val="fr-CH"/>
        </w:rPr>
        <w:tab/>
        <w:t>pa</w:t>
      </w:r>
      <w:r w:rsidR="00573282" w:rsidRPr="00203980">
        <w:rPr>
          <w:sz w:val="22"/>
          <w:szCs w:val="22"/>
          <w:lang w:val="fr-CH"/>
        </w:rPr>
        <w:t xml:space="preserve">r </w:t>
      </w:r>
      <w:r w:rsidR="00573282" w:rsidRPr="00203980">
        <w:rPr>
          <w:b/>
          <w:sz w:val="22"/>
          <w:szCs w:val="22"/>
          <w:lang w:val="fr-CH"/>
        </w:rPr>
        <w:t>PayPal</w:t>
      </w:r>
      <w:r w:rsidR="00573282" w:rsidRPr="00203980">
        <w:rPr>
          <w:sz w:val="22"/>
          <w:szCs w:val="22"/>
          <w:lang w:val="fr-CH"/>
        </w:rPr>
        <w:t xml:space="preserve"> </w:t>
      </w:r>
      <w:r w:rsidR="00203980">
        <w:rPr>
          <w:sz w:val="22"/>
          <w:szCs w:val="22"/>
          <w:lang w:val="fr-CH"/>
        </w:rPr>
        <w:t>à</w:t>
      </w:r>
      <w:r w:rsidR="00573282" w:rsidRPr="00203980">
        <w:rPr>
          <w:sz w:val="22"/>
          <w:szCs w:val="22"/>
          <w:lang w:val="fr-CH"/>
        </w:rPr>
        <w:t xml:space="preserve"> </w:t>
      </w:r>
      <w:hyperlink r:id="rId7" w:history="1">
        <w:r w:rsidR="00321DE8" w:rsidRPr="00203980">
          <w:rPr>
            <w:rStyle w:val="Hyperlink"/>
            <w:sz w:val="22"/>
            <w:szCs w:val="22"/>
            <w:lang w:val="fr-CH"/>
          </w:rPr>
          <w:t>@GGm374</w:t>
        </w:r>
      </w:hyperlink>
      <w:r w:rsidR="00573282" w:rsidRPr="00203980">
        <w:rPr>
          <w:sz w:val="22"/>
          <w:szCs w:val="22"/>
          <w:lang w:val="fr-CH"/>
        </w:rPr>
        <w:br/>
      </w:r>
      <w:r w:rsidR="00203980" w:rsidRPr="00203980">
        <w:rPr>
          <w:rFonts w:ascii="Arial Narrow" w:hAnsi="Arial Narrow"/>
          <w:sz w:val="22"/>
          <w:szCs w:val="22"/>
          <w:lang w:val="fr-CH"/>
        </w:rPr>
        <w:t>Utiliser l'option "Envoyer de l'argent à un ami" !</w:t>
      </w:r>
    </w:p>
    <w:p w:rsidR="00D434A0" w:rsidRPr="00203980" w:rsidRDefault="00D434A0" w:rsidP="00C445E4">
      <w:pPr>
        <w:ind w:left="4253" w:hanging="4253"/>
        <w:rPr>
          <w:b/>
          <w:bCs/>
          <w:sz w:val="20"/>
          <w:szCs w:val="20"/>
          <w:lang w:val="fr-CH"/>
        </w:rPr>
      </w:pPr>
    </w:p>
    <w:p w:rsidR="00D434A0" w:rsidRPr="00203980" w:rsidRDefault="00203980" w:rsidP="00D97F24">
      <w:pPr>
        <w:rPr>
          <w:b/>
          <w:bCs/>
          <w:szCs w:val="22"/>
          <w:lang w:val="fr-CH"/>
        </w:rPr>
      </w:pPr>
      <w:r w:rsidRPr="00203980">
        <w:rPr>
          <w:b/>
          <w:bCs/>
          <w:sz w:val="22"/>
          <w:szCs w:val="20"/>
          <w:lang w:val="fr-CH"/>
        </w:rPr>
        <w:t>Le montant payé se réfère à l'année associative en cours.</w:t>
      </w:r>
    </w:p>
    <w:p w:rsidR="00D434A0" w:rsidRPr="00203980" w:rsidRDefault="00D434A0" w:rsidP="00A220D9">
      <w:pPr>
        <w:jc w:val="center"/>
        <w:rPr>
          <w:sz w:val="22"/>
          <w:szCs w:val="22"/>
          <w:lang w:val="fr-CH"/>
        </w:rPr>
      </w:pPr>
    </w:p>
    <w:p w:rsidR="00681561" w:rsidRPr="00203980" w:rsidRDefault="00203980" w:rsidP="00203980">
      <w:pPr>
        <w:jc w:val="center"/>
        <w:rPr>
          <w:sz w:val="22"/>
          <w:szCs w:val="22"/>
          <w:lang w:val="fr-CH"/>
        </w:rPr>
      </w:pPr>
      <w:r w:rsidRPr="00203980">
        <w:rPr>
          <w:spacing w:val="-2"/>
          <w:sz w:val="22"/>
          <w:szCs w:val="22"/>
          <w:lang w:val="fr-CH"/>
        </w:rPr>
        <w:lastRenderedPageBreak/>
        <w:t>Veuillez envoyer votre déclaration d'adhésion à l'adresse postale de GGm mentionnée ci-dessus</w:t>
      </w:r>
      <w:r w:rsidRPr="00203980">
        <w:rPr>
          <w:spacing w:val="-2"/>
          <w:sz w:val="22"/>
          <w:szCs w:val="22"/>
          <w:lang w:val="fr-CH"/>
        </w:rPr>
        <w:br/>
      </w:r>
      <w:r w:rsidRPr="00203980">
        <w:rPr>
          <w:sz w:val="22"/>
          <w:szCs w:val="22"/>
          <w:lang w:val="fr-CH"/>
        </w:rPr>
        <w:t>ou par e-mail à kassier@galgos-greys-and-more.org</w:t>
      </w:r>
    </w:p>
    <w:p w:rsidR="00D434A0" w:rsidRPr="00203980" w:rsidRDefault="00203980" w:rsidP="00681561">
      <w:pPr>
        <w:spacing w:before="240"/>
        <w:jc w:val="center"/>
        <w:rPr>
          <w:b/>
          <w:bCs/>
          <w:sz w:val="22"/>
          <w:szCs w:val="22"/>
          <w:lang w:val="fr-CH"/>
        </w:rPr>
      </w:pPr>
      <w:r w:rsidRPr="00203980">
        <w:rPr>
          <w:b/>
          <w:bCs/>
          <w:lang w:val="fr-CH"/>
        </w:rPr>
        <w:t>Merci beaucoup pour votre soutien !</w:t>
      </w:r>
    </w:p>
    <w:sectPr w:rsidR="00D434A0" w:rsidRPr="00203980" w:rsidSect="001C234D">
      <w:headerReference w:type="default" r:id="rId8"/>
      <w:footerReference w:type="default" r:id="rId9"/>
      <w:pgSz w:w="11906" w:h="16838" w:code="9"/>
      <w:pgMar w:top="1985" w:right="926" w:bottom="1079" w:left="1620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980" w:rsidRDefault="00203980">
      <w:r>
        <w:separator/>
      </w:r>
    </w:p>
  </w:endnote>
  <w:endnote w:type="continuationSeparator" w:id="0">
    <w:p w:rsidR="00203980" w:rsidRDefault="0020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980" w:rsidRPr="00681561" w:rsidRDefault="00203980" w:rsidP="003C0441">
    <w:pPr>
      <w:pStyle w:val="Fuzeile"/>
      <w:tabs>
        <w:tab w:val="clear" w:pos="4536"/>
        <w:tab w:val="clear" w:pos="9072"/>
        <w:tab w:val="right" w:pos="9356"/>
      </w:tabs>
      <w:rPr>
        <w:sz w:val="18"/>
        <w:szCs w:val="18"/>
      </w:rPr>
    </w:pPr>
    <w:r>
      <w:rPr>
        <w:rStyle w:val="Seitenzahl"/>
        <w:sz w:val="18"/>
        <w:szCs w:val="18"/>
      </w:rPr>
      <w:t>F001d / Rev.C</w:t>
    </w:r>
    <w:r>
      <w:rPr>
        <w:rStyle w:val="Seitenzahl"/>
        <w:sz w:val="18"/>
        <w:szCs w:val="18"/>
      </w:rPr>
      <w:tab/>
    </w:r>
    <w:r w:rsidRPr="00203980">
      <w:rPr>
        <w:rStyle w:val="Seitenzahl"/>
        <w:sz w:val="18"/>
        <w:szCs w:val="18"/>
        <w:lang w:val="fr-CH"/>
      </w:rPr>
      <w:t>page</w:t>
    </w:r>
    <w:r w:rsidRPr="00681561">
      <w:rPr>
        <w:rStyle w:val="Seitenzahl"/>
        <w:sz w:val="18"/>
        <w:szCs w:val="18"/>
      </w:rPr>
      <w:t xml:space="preserve"> </w:t>
    </w:r>
    <w:r w:rsidRPr="00681561">
      <w:rPr>
        <w:rStyle w:val="Seitenzahl"/>
        <w:sz w:val="18"/>
        <w:szCs w:val="18"/>
      </w:rPr>
      <w:fldChar w:fldCharType="begin"/>
    </w:r>
    <w:r w:rsidRPr="00681561">
      <w:rPr>
        <w:rStyle w:val="Seitenzahl"/>
        <w:sz w:val="18"/>
        <w:szCs w:val="18"/>
      </w:rPr>
      <w:instrText xml:space="preserve"> PAGE </w:instrText>
    </w:r>
    <w:r w:rsidRPr="00681561">
      <w:rPr>
        <w:rStyle w:val="Seitenzahl"/>
        <w:sz w:val="18"/>
        <w:szCs w:val="18"/>
      </w:rPr>
      <w:fldChar w:fldCharType="separate"/>
    </w:r>
    <w:r w:rsidR="00BF37C2">
      <w:rPr>
        <w:rStyle w:val="Seitenzahl"/>
        <w:noProof/>
        <w:sz w:val="18"/>
        <w:szCs w:val="18"/>
      </w:rPr>
      <w:t>1</w:t>
    </w:r>
    <w:r w:rsidRPr="00681561">
      <w:rPr>
        <w:rStyle w:val="Seitenzahl"/>
        <w:sz w:val="18"/>
        <w:szCs w:val="18"/>
      </w:rPr>
      <w:fldChar w:fldCharType="end"/>
    </w:r>
    <w:r w:rsidRPr="00681561">
      <w:rPr>
        <w:rStyle w:val="Seitenzahl"/>
        <w:sz w:val="18"/>
        <w:szCs w:val="18"/>
      </w:rPr>
      <w:t xml:space="preserve"> </w:t>
    </w:r>
    <w:r>
      <w:rPr>
        <w:rStyle w:val="Seitenzahl"/>
        <w:sz w:val="18"/>
        <w:szCs w:val="18"/>
      </w:rPr>
      <w:t xml:space="preserve">de </w:t>
    </w:r>
    <w:r w:rsidRPr="00681561">
      <w:rPr>
        <w:rStyle w:val="Seitenzahl"/>
        <w:sz w:val="18"/>
        <w:szCs w:val="18"/>
      </w:rPr>
      <w:fldChar w:fldCharType="begin"/>
    </w:r>
    <w:r w:rsidRPr="00681561">
      <w:rPr>
        <w:rStyle w:val="Seitenzahl"/>
        <w:sz w:val="18"/>
        <w:szCs w:val="18"/>
      </w:rPr>
      <w:instrText xml:space="preserve"> NUMPAGES </w:instrText>
    </w:r>
    <w:r w:rsidRPr="00681561">
      <w:rPr>
        <w:rStyle w:val="Seitenzahl"/>
        <w:sz w:val="18"/>
        <w:szCs w:val="18"/>
      </w:rPr>
      <w:fldChar w:fldCharType="separate"/>
    </w:r>
    <w:r w:rsidR="00BF37C2">
      <w:rPr>
        <w:rStyle w:val="Seitenzahl"/>
        <w:noProof/>
        <w:sz w:val="18"/>
        <w:szCs w:val="18"/>
      </w:rPr>
      <w:t>1</w:t>
    </w:r>
    <w:r w:rsidRPr="00681561">
      <w:rPr>
        <w:rStyle w:val="Seitenzah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980" w:rsidRDefault="00203980">
      <w:r>
        <w:separator/>
      </w:r>
    </w:p>
  </w:footnote>
  <w:footnote w:type="continuationSeparator" w:id="0">
    <w:p w:rsidR="00203980" w:rsidRDefault="002039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980" w:rsidRPr="00203980" w:rsidRDefault="00203980" w:rsidP="00B2168E">
    <w:pPr>
      <w:tabs>
        <w:tab w:val="right" w:pos="8789"/>
      </w:tabs>
      <w:spacing w:before="360" w:line="240" w:lineRule="auto"/>
      <w:ind w:left="4961"/>
      <w:rPr>
        <w:sz w:val="20"/>
        <w:szCs w:val="20"/>
        <w:lang w:val="fr-CH"/>
      </w:rPr>
    </w:pPr>
    <w:r w:rsidRPr="00203980">
      <w:rPr>
        <w:lang w:val="fr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-53340</wp:posOffset>
          </wp:positionH>
          <wp:positionV relativeFrom="margin">
            <wp:posOffset>-1075055</wp:posOffset>
          </wp:positionV>
          <wp:extent cx="2468880" cy="1066165"/>
          <wp:effectExtent l="0" t="0" r="7620" b="635"/>
          <wp:wrapSquare wrapText="bothSides"/>
          <wp:docPr id="70" name="Bild 1" descr="Logo_Galgos_Greys_and_more_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Logo_Galgos_Greys_and_more_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880" cy="1066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3980">
      <w:rPr>
        <w:sz w:val="20"/>
        <w:szCs w:val="20"/>
        <w:lang w:val="fr-CH"/>
      </w:rPr>
      <w:t>Siège de'l association:</w:t>
    </w:r>
  </w:p>
  <w:p w:rsidR="00203980" w:rsidRPr="00B2168E" w:rsidRDefault="00203980" w:rsidP="00B2168E">
    <w:pPr>
      <w:tabs>
        <w:tab w:val="right" w:pos="8789"/>
      </w:tabs>
      <w:spacing w:before="60" w:line="240" w:lineRule="auto"/>
      <w:ind w:left="4961"/>
      <w:rPr>
        <w:sz w:val="20"/>
        <w:szCs w:val="20"/>
      </w:rPr>
    </w:pPr>
    <w:r w:rsidRPr="00B2168E">
      <w:rPr>
        <w:sz w:val="20"/>
        <w:szCs w:val="20"/>
      </w:rPr>
      <w:t>Wiesengrund 1, CH-6024 Hildisrieden</w:t>
    </w:r>
  </w:p>
  <w:p w:rsidR="00203980" w:rsidRPr="00B2168E" w:rsidRDefault="00203980" w:rsidP="00B2168E">
    <w:pPr>
      <w:tabs>
        <w:tab w:val="right" w:pos="8789"/>
      </w:tabs>
      <w:spacing w:before="120"/>
      <w:ind w:left="4961"/>
      <w:rPr>
        <w:sz w:val="20"/>
        <w:szCs w:val="20"/>
      </w:rPr>
    </w:pPr>
    <w:r w:rsidRPr="00B2168E">
      <w:rPr>
        <w:sz w:val="20"/>
        <w:szCs w:val="20"/>
      </w:rPr>
      <w:t>info@galgos-greys-and-more.org</w:t>
    </w:r>
  </w:p>
  <w:p w:rsidR="00203980" w:rsidRPr="00B2168E" w:rsidRDefault="00203980" w:rsidP="00B2168E">
    <w:pPr>
      <w:tabs>
        <w:tab w:val="right" w:pos="8789"/>
      </w:tabs>
      <w:ind w:left="4962"/>
      <w:rPr>
        <w:sz w:val="20"/>
        <w:szCs w:val="20"/>
      </w:rPr>
    </w:pPr>
    <w:r w:rsidRPr="00B2168E">
      <w:rPr>
        <w:sz w:val="20"/>
        <w:szCs w:val="20"/>
      </w:rPr>
      <w:t>www.galgos-greys-and-more.org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A312A"/>
    <w:multiLevelType w:val="singleLevel"/>
    <w:tmpl w:val="BDD4FF7C"/>
    <w:lvl w:ilvl="0">
      <w:start w:val="1"/>
      <w:numFmt w:val="bullet"/>
      <w:lvlText w:val="-"/>
      <w:lvlJc w:val="left"/>
      <w:pPr>
        <w:tabs>
          <w:tab w:val="num" w:pos="995"/>
        </w:tabs>
        <w:ind w:left="995" w:hanging="57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124607C"/>
    <w:multiLevelType w:val="singleLevel"/>
    <w:tmpl w:val="93D48FB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" w15:restartNumberingAfterBreak="0">
    <w:nsid w:val="6AEF1006"/>
    <w:multiLevelType w:val="hybridMultilevel"/>
    <w:tmpl w:val="E042E920"/>
    <w:lvl w:ilvl="0" w:tplc="08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131078" w:nlCheck="1" w:checkStyle="0"/>
  <w:activeWritingStyle w:appName="MSWord" w:lang="de-CH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CH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2CB"/>
    <w:rsid w:val="000112D3"/>
    <w:rsid w:val="00072072"/>
    <w:rsid w:val="00094211"/>
    <w:rsid w:val="000C0BE6"/>
    <w:rsid w:val="000C78C0"/>
    <w:rsid w:val="000E3A43"/>
    <w:rsid w:val="000F17AA"/>
    <w:rsid w:val="0010597F"/>
    <w:rsid w:val="00110421"/>
    <w:rsid w:val="00114E6D"/>
    <w:rsid w:val="00132676"/>
    <w:rsid w:val="00135A22"/>
    <w:rsid w:val="00136E02"/>
    <w:rsid w:val="0016512F"/>
    <w:rsid w:val="001674D7"/>
    <w:rsid w:val="001837AD"/>
    <w:rsid w:val="00184453"/>
    <w:rsid w:val="0019309F"/>
    <w:rsid w:val="001971D4"/>
    <w:rsid w:val="001B2A58"/>
    <w:rsid w:val="001C234D"/>
    <w:rsid w:val="001D7616"/>
    <w:rsid w:val="001E75F2"/>
    <w:rsid w:val="001F2BAA"/>
    <w:rsid w:val="002021FC"/>
    <w:rsid w:val="00203980"/>
    <w:rsid w:val="002112E3"/>
    <w:rsid w:val="002419D9"/>
    <w:rsid w:val="0025035F"/>
    <w:rsid w:val="002564A4"/>
    <w:rsid w:val="00260236"/>
    <w:rsid w:val="00276A8A"/>
    <w:rsid w:val="002A302E"/>
    <w:rsid w:val="002A60B0"/>
    <w:rsid w:val="0030392A"/>
    <w:rsid w:val="00321DE8"/>
    <w:rsid w:val="003428E7"/>
    <w:rsid w:val="00363893"/>
    <w:rsid w:val="003638FD"/>
    <w:rsid w:val="00363D4B"/>
    <w:rsid w:val="00390C94"/>
    <w:rsid w:val="003A1B7B"/>
    <w:rsid w:val="003B1BBC"/>
    <w:rsid w:val="003C0441"/>
    <w:rsid w:val="003E2C8C"/>
    <w:rsid w:val="003F3309"/>
    <w:rsid w:val="0042083B"/>
    <w:rsid w:val="0042315E"/>
    <w:rsid w:val="00434918"/>
    <w:rsid w:val="00462BC7"/>
    <w:rsid w:val="004767C4"/>
    <w:rsid w:val="00484FAC"/>
    <w:rsid w:val="00490B28"/>
    <w:rsid w:val="0049593B"/>
    <w:rsid w:val="004A07AC"/>
    <w:rsid w:val="004C50FD"/>
    <w:rsid w:val="004E6679"/>
    <w:rsid w:val="004E6869"/>
    <w:rsid w:val="00505F58"/>
    <w:rsid w:val="0051214C"/>
    <w:rsid w:val="00512B72"/>
    <w:rsid w:val="00573282"/>
    <w:rsid w:val="00575DB0"/>
    <w:rsid w:val="0058187C"/>
    <w:rsid w:val="00583A15"/>
    <w:rsid w:val="005A680A"/>
    <w:rsid w:val="005D3243"/>
    <w:rsid w:val="00651106"/>
    <w:rsid w:val="006813B9"/>
    <w:rsid w:val="00681561"/>
    <w:rsid w:val="006C61BE"/>
    <w:rsid w:val="006D4681"/>
    <w:rsid w:val="006E5B24"/>
    <w:rsid w:val="00706635"/>
    <w:rsid w:val="007467A3"/>
    <w:rsid w:val="007565F1"/>
    <w:rsid w:val="00770B9E"/>
    <w:rsid w:val="007757B6"/>
    <w:rsid w:val="007A12CB"/>
    <w:rsid w:val="007A33BB"/>
    <w:rsid w:val="007C4B0B"/>
    <w:rsid w:val="007C67C6"/>
    <w:rsid w:val="007D3F97"/>
    <w:rsid w:val="007E3EAF"/>
    <w:rsid w:val="00810650"/>
    <w:rsid w:val="008317C1"/>
    <w:rsid w:val="00841FD8"/>
    <w:rsid w:val="00845089"/>
    <w:rsid w:val="008A2B8E"/>
    <w:rsid w:val="008C48F0"/>
    <w:rsid w:val="0090268B"/>
    <w:rsid w:val="00902EE7"/>
    <w:rsid w:val="009101C6"/>
    <w:rsid w:val="00932050"/>
    <w:rsid w:val="00964FA9"/>
    <w:rsid w:val="009B246E"/>
    <w:rsid w:val="009B71A3"/>
    <w:rsid w:val="009D32FC"/>
    <w:rsid w:val="009E2F16"/>
    <w:rsid w:val="00A05F74"/>
    <w:rsid w:val="00A0667F"/>
    <w:rsid w:val="00A06B57"/>
    <w:rsid w:val="00A220D9"/>
    <w:rsid w:val="00A55278"/>
    <w:rsid w:val="00A74BEA"/>
    <w:rsid w:val="00A80A0F"/>
    <w:rsid w:val="00A93689"/>
    <w:rsid w:val="00AF182B"/>
    <w:rsid w:val="00B14E9E"/>
    <w:rsid w:val="00B2168E"/>
    <w:rsid w:val="00B30DE6"/>
    <w:rsid w:val="00B30FB7"/>
    <w:rsid w:val="00B366A1"/>
    <w:rsid w:val="00B379CB"/>
    <w:rsid w:val="00B70D3F"/>
    <w:rsid w:val="00B7694F"/>
    <w:rsid w:val="00B91C1C"/>
    <w:rsid w:val="00B94FBD"/>
    <w:rsid w:val="00BB1C3F"/>
    <w:rsid w:val="00BC52A1"/>
    <w:rsid w:val="00BE3463"/>
    <w:rsid w:val="00BF37C2"/>
    <w:rsid w:val="00C00A94"/>
    <w:rsid w:val="00C031A9"/>
    <w:rsid w:val="00C0751D"/>
    <w:rsid w:val="00C10614"/>
    <w:rsid w:val="00C36A91"/>
    <w:rsid w:val="00C440F8"/>
    <w:rsid w:val="00C445E4"/>
    <w:rsid w:val="00C56AED"/>
    <w:rsid w:val="00C707B7"/>
    <w:rsid w:val="00C82740"/>
    <w:rsid w:val="00CA02C8"/>
    <w:rsid w:val="00CB3304"/>
    <w:rsid w:val="00CB6F54"/>
    <w:rsid w:val="00CF3EA7"/>
    <w:rsid w:val="00D0233A"/>
    <w:rsid w:val="00D12213"/>
    <w:rsid w:val="00D17D48"/>
    <w:rsid w:val="00D2696D"/>
    <w:rsid w:val="00D434A0"/>
    <w:rsid w:val="00D4575C"/>
    <w:rsid w:val="00D616F9"/>
    <w:rsid w:val="00D81BD8"/>
    <w:rsid w:val="00D97F24"/>
    <w:rsid w:val="00DA7C51"/>
    <w:rsid w:val="00DB76F0"/>
    <w:rsid w:val="00DC55D0"/>
    <w:rsid w:val="00DD14FF"/>
    <w:rsid w:val="00E036FB"/>
    <w:rsid w:val="00E13D62"/>
    <w:rsid w:val="00E255C7"/>
    <w:rsid w:val="00E31ACB"/>
    <w:rsid w:val="00E4727A"/>
    <w:rsid w:val="00E642CE"/>
    <w:rsid w:val="00E64763"/>
    <w:rsid w:val="00E918A3"/>
    <w:rsid w:val="00EB1702"/>
    <w:rsid w:val="00EB75D6"/>
    <w:rsid w:val="00EC71D9"/>
    <w:rsid w:val="00ED6561"/>
    <w:rsid w:val="00F24255"/>
    <w:rsid w:val="00F31290"/>
    <w:rsid w:val="00F3355E"/>
    <w:rsid w:val="00F418F6"/>
    <w:rsid w:val="00F63231"/>
    <w:rsid w:val="00F769AE"/>
    <w:rsid w:val="00F82407"/>
    <w:rsid w:val="00FA52FE"/>
    <w:rsid w:val="00FC2554"/>
    <w:rsid w:val="00FD558E"/>
    <w:rsid w:val="00FE0A6D"/>
    <w:rsid w:val="00FE532B"/>
    <w:rsid w:val="00FE5F80"/>
    <w:rsid w:val="00FE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efaultImageDpi w14:val="96"/>
  <w15:docId w15:val="{EFBE6C47-BBDD-4BE9-AAD4-54EEB6A43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91C1C"/>
    <w:pPr>
      <w:spacing w:line="300" w:lineRule="atLeast"/>
    </w:pPr>
    <w:rPr>
      <w:rFonts w:ascii="Arial" w:hAnsi="Arial" w:cs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FE53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Pr>
      <w:rFonts w:ascii="Arial" w:hAnsi="Arial" w:cs="Arial"/>
      <w:sz w:val="24"/>
      <w:szCs w:val="24"/>
      <w:lang w:val="x-none" w:eastAsia="de-DE"/>
    </w:rPr>
  </w:style>
  <w:style w:type="paragraph" w:styleId="Fuzeile">
    <w:name w:val="footer"/>
    <w:basedOn w:val="Standard"/>
    <w:link w:val="FuzeileZchn"/>
    <w:uiPriority w:val="99"/>
    <w:rsid w:val="00FE53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rPr>
      <w:rFonts w:ascii="Arial" w:hAnsi="Arial" w:cs="Arial"/>
      <w:sz w:val="24"/>
      <w:szCs w:val="24"/>
      <w:lang w:val="x-none" w:eastAsia="de-DE"/>
    </w:rPr>
  </w:style>
  <w:style w:type="paragraph" w:customStyle="1" w:styleId="SB">
    <w:name w:val="SB"/>
    <w:uiPriority w:val="99"/>
    <w:rsid w:val="00B91C1C"/>
    <w:pPr>
      <w:spacing w:line="300" w:lineRule="atLeast"/>
    </w:pPr>
    <w:rPr>
      <w:rFonts w:ascii="Arial" w:hAnsi="Arial" w:cs="Arial"/>
      <w:sz w:val="24"/>
      <w:szCs w:val="24"/>
      <w:lang w:eastAsia="de-DE"/>
    </w:rPr>
  </w:style>
  <w:style w:type="paragraph" w:customStyle="1" w:styleId="S5">
    <w:name w:val="S5"/>
    <w:uiPriority w:val="99"/>
    <w:rsid w:val="00B91C1C"/>
    <w:pPr>
      <w:tabs>
        <w:tab w:val="left" w:pos="425"/>
        <w:tab w:val="left" w:pos="6521"/>
        <w:tab w:val="decimal" w:pos="7938"/>
      </w:tabs>
      <w:spacing w:line="300" w:lineRule="atLeast"/>
      <w:ind w:left="425" w:hanging="425"/>
    </w:pPr>
    <w:rPr>
      <w:rFonts w:ascii="Arial" w:hAnsi="Arial" w:cs="Arial"/>
      <w:sz w:val="24"/>
      <w:szCs w:val="24"/>
      <w:lang w:eastAsia="de-DE"/>
    </w:rPr>
  </w:style>
  <w:style w:type="paragraph" w:customStyle="1" w:styleId="S6">
    <w:name w:val="S6"/>
    <w:uiPriority w:val="99"/>
    <w:rsid w:val="00B91C1C"/>
    <w:pPr>
      <w:tabs>
        <w:tab w:val="left" w:pos="992"/>
        <w:tab w:val="left" w:pos="6521"/>
        <w:tab w:val="decimal" w:pos="7938"/>
      </w:tabs>
      <w:spacing w:line="300" w:lineRule="atLeast"/>
      <w:ind w:left="992" w:hanging="567"/>
    </w:pPr>
    <w:rPr>
      <w:rFonts w:ascii="Arial" w:hAnsi="Arial" w:cs="Arial"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rsid w:val="007A12CB"/>
  </w:style>
  <w:style w:type="character" w:styleId="Hyperlink">
    <w:name w:val="Hyperlink"/>
    <w:uiPriority w:val="99"/>
    <w:rsid w:val="00110421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1C234D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2B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2BAA"/>
    <w:rPr>
      <w:rFonts w:ascii="Segoe UI" w:hAnsi="Segoe UI" w:cs="Segoe UI"/>
      <w:sz w:val="18"/>
      <w:szCs w:val="18"/>
      <w:lang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1837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6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aypal.me/GGm37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Home\LOKALE~1\Temp\Nur%20Logo%20zentrie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046DB5-923B-4538-A5FA-461FA74611F0}"/>
      </w:docPartPr>
      <w:docPartBody>
        <w:p w:rsidR="00FE234C" w:rsidRDefault="00AA030A"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6234FA0A54F4C0EB3840386D3DAD3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87EF88-3E6D-49EF-822F-F1A515ECD5B6}"/>
      </w:docPartPr>
      <w:docPartBody>
        <w:p w:rsidR="00FE234C" w:rsidRDefault="00AA030A" w:rsidP="00AA030A">
          <w:pPr>
            <w:pStyle w:val="D6234FA0A54F4C0EB3840386D3DAD3AF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E9A07A1F3394897A6EC3ECFC5FE37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1CE978-8FC7-4D77-B376-3A4841AA0025}"/>
      </w:docPartPr>
      <w:docPartBody>
        <w:p w:rsidR="00FE234C" w:rsidRDefault="00AA030A" w:rsidP="00AA030A">
          <w:pPr>
            <w:pStyle w:val="3E9A07A1F3394897A6EC3ECFC5FE378F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806D0A144094DD8B81E20162F8B52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3B8216-7967-499D-B36F-78DFF8EF22DD}"/>
      </w:docPartPr>
      <w:docPartBody>
        <w:p w:rsidR="00FE234C" w:rsidRDefault="00AA030A" w:rsidP="00AA030A">
          <w:pPr>
            <w:pStyle w:val="4806D0A144094DD8B81E20162F8B523F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45D9D4203734498B26D852AFA6E07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ABFCAF-2BD8-4410-8CCE-52AF61D5AE8B}"/>
      </w:docPartPr>
      <w:docPartBody>
        <w:p w:rsidR="00FE234C" w:rsidRDefault="00AA030A" w:rsidP="00AA030A">
          <w:pPr>
            <w:pStyle w:val="045D9D4203734498B26D852AFA6E07A2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0F46A132C674C3B868BACA8F4671C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97AB89-8CB9-4F5C-89D3-5CE06DD2C4D8}"/>
      </w:docPartPr>
      <w:docPartBody>
        <w:p w:rsidR="00FE234C" w:rsidRDefault="00AA030A" w:rsidP="00AA030A">
          <w:pPr>
            <w:pStyle w:val="A0F46A132C674C3B868BACA8F4671C37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1BFA6D0481A45939C80E111997D12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60111A-7BA4-4884-BB81-D48552D8921E}"/>
      </w:docPartPr>
      <w:docPartBody>
        <w:p w:rsidR="00FE234C" w:rsidRDefault="00AA030A" w:rsidP="00AA030A">
          <w:pPr>
            <w:pStyle w:val="51BFA6D0481A45939C80E111997D12BB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7FA5E10F98B45ACA9CA7B54385630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F32C8D-8CB7-40BB-97E5-B8C0E165CE56}"/>
      </w:docPartPr>
      <w:docPartBody>
        <w:p w:rsidR="00FE234C" w:rsidRDefault="00AA030A" w:rsidP="00AA030A">
          <w:pPr>
            <w:pStyle w:val="07FA5E10F98B45ACA9CA7B5438563084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E408E8D9530471EA6D0A5D5A3C93C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5F3F8E-C294-45C9-AB51-B1E34596D368}"/>
      </w:docPartPr>
      <w:docPartBody>
        <w:p w:rsidR="00FE234C" w:rsidRDefault="00AA030A" w:rsidP="00AA030A">
          <w:pPr>
            <w:pStyle w:val="6E408E8D9530471EA6D0A5D5A3C93C65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ED4520DD3AD43BDA41FB268EEFF48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89C04F-DAB0-4592-A05C-5F6F50348629}"/>
      </w:docPartPr>
      <w:docPartBody>
        <w:p w:rsidR="00FE234C" w:rsidRDefault="00AA030A" w:rsidP="00AA030A">
          <w:pPr>
            <w:pStyle w:val="BED4520DD3AD43BDA41FB268EEFF4810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9444D475CD24F65BFAC6DFF87BD6F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FA1082-FBC0-44CE-A1BC-3EB86602D535}"/>
      </w:docPartPr>
      <w:docPartBody>
        <w:p w:rsidR="00FE234C" w:rsidRDefault="00AA030A" w:rsidP="00AA030A">
          <w:pPr>
            <w:pStyle w:val="09444D475CD24F65BFAC6DFF87BD6F72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9FFD18C94943F7A7292D0C6CC9F0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A72BA8-9994-4634-AA34-7F8C57718614}"/>
      </w:docPartPr>
      <w:docPartBody>
        <w:p w:rsidR="00586381" w:rsidRDefault="00FE234C" w:rsidP="00FE234C">
          <w:pPr>
            <w:pStyle w:val="679FFD18C94943F7A7292D0C6CC9F049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6F60575FC0E4E8A8D29391263E62C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A98CF1-753C-4401-B69F-4AEBFDEBECDB}"/>
      </w:docPartPr>
      <w:docPartBody>
        <w:p w:rsidR="00586381" w:rsidRDefault="00FE234C" w:rsidP="00FE234C">
          <w:pPr>
            <w:pStyle w:val="F6F60575FC0E4E8A8D29391263E62C04"/>
          </w:pPr>
          <w:r w:rsidRPr="001F1DBC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30A"/>
    <w:rsid w:val="00057FDD"/>
    <w:rsid w:val="00433592"/>
    <w:rsid w:val="00447F53"/>
    <w:rsid w:val="005150A6"/>
    <w:rsid w:val="00586381"/>
    <w:rsid w:val="005D2055"/>
    <w:rsid w:val="00710740"/>
    <w:rsid w:val="00876C6B"/>
    <w:rsid w:val="009753B0"/>
    <w:rsid w:val="00AA030A"/>
    <w:rsid w:val="00AB53F4"/>
    <w:rsid w:val="00AD25DF"/>
    <w:rsid w:val="00AF0541"/>
    <w:rsid w:val="00C630BB"/>
    <w:rsid w:val="00C717FB"/>
    <w:rsid w:val="00DA392C"/>
    <w:rsid w:val="00EA1CFF"/>
    <w:rsid w:val="00EE0837"/>
    <w:rsid w:val="00F25AF1"/>
    <w:rsid w:val="00FE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E234C"/>
    <w:rPr>
      <w:color w:val="808080"/>
    </w:rPr>
  </w:style>
  <w:style w:type="paragraph" w:customStyle="1" w:styleId="3EA008E3B4D64087A07D290D20E02DFE">
    <w:name w:val="3EA008E3B4D64087A07D290D20E02DFE"/>
    <w:rsid w:val="00AA030A"/>
    <w:pPr>
      <w:spacing w:after="0" w:line="300" w:lineRule="atLeast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D6234FA0A54F4C0EB3840386D3DAD3AF">
    <w:name w:val="D6234FA0A54F4C0EB3840386D3DAD3AF"/>
    <w:rsid w:val="00AA030A"/>
    <w:pPr>
      <w:spacing w:after="0" w:line="300" w:lineRule="atLeast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3E9A07A1F3394897A6EC3ECFC5FE378F">
    <w:name w:val="3E9A07A1F3394897A6EC3ECFC5FE378F"/>
    <w:rsid w:val="00AA030A"/>
    <w:pPr>
      <w:spacing w:after="0" w:line="300" w:lineRule="atLeast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4806D0A144094DD8B81E20162F8B523F">
    <w:name w:val="4806D0A144094DD8B81E20162F8B523F"/>
    <w:rsid w:val="00AA030A"/>
    <w:pPr>
      <w:spacing w:after="0" w:line="300" w:lineRule="atLeast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045D9D4203734498B26D852AFA6E07A2">
    <w:name w:val="045D9D4203734498B26D852AFA6E07A2"/>
    <w:rsid w:val="00AA030A"/>
    <w:pPr>
      <w:spacing w:after="0" w:line="300" w:lineRule="atLeast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6E84521CA0BC4B96BF6DEE5CE773BC09">
    <w:name w:val="6E84521CA0BC4B96BF6DEE5CE773BC09"/>
    <w:rsid w:val="00AA030A"/>
    <w:pPr>
      <w:spacing w:after="0" w:line="300" w:lineRule="atLeast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0F46A132C674C3B868BACA8F4671C37">
    <w:name w:val="A0F46A132C674C3B868BACA8F4671C37"/>
    <w:rsid w:val="00AA030A"/>
  </w:style>
  <w:style w:type="paragraph" w:customStyle="1" w:styleId="51BFA6D0481A45939C80E111997D12BB">
    <w:name w:val="51BFA6D0481A45939C80E111997D12BB"/>
    <w:rsid w:val="00AA030A"/>
  </w:style>
  <w:style w:type="paragraph" w:customStyle="1" w:styleId="07FA5E10F98B45ACA9CA7B5438563084">
    <w:name w:val="07FA5E10F98B45ACA9CA7B5438563084"/>
    <w:rsid w:val="00AA030A"/>
  </w:style>
  <w:style w:type="paragraph" w:customStyle="1" w:styleId="6E408E8D9530471EA6D0A5D5A3C93C65">
    <w:name w:val="6E408E8D9530471EA6D0A5D5A3C93C65"/>
    <w:rsid w:val="00AA030A"/>
  </w:style>
  <w:style w:type="paragraph" w:customStyle="1" w:styleId="BED4520DD3AD43BDA41FB268EEFF4810">
    <w:name w:val="BED4520DD3AD43BDA41FB268EEFF4810"/>
    <w:rsid w:val="00AA030A"/>
  </w:style>
  <w:style w:type="paragraph" w:customStyle="1" w:styleId="09444D475CD24F65BFAC6DFF87BD6F72">
    <w:name w:val="09444D475CD24F65BFAC6DFF87BD6F72"/>
    <w:rsid w:val="00AA030A"/>
  </w:style>
  <w:style w:type="paragraph" w:customStyle="1" w:styleId="679FFD18C94943F7A7292D0C6CC9F049">
    <w:name w:val="679FFD18C94943F7A7292D0C6CC9F049"/>
    <w:rsid w:val="00FE234C"/>
  </w:style>
  <w:style w:type="paragraph" w:customStyle="1" w:styleId="F6F60575FC0E4E8A8D29391263E62C04">
    <w:name w:val="F6F60575FC0E4E8A8D29391263E62C04"/>
    <w:rsid w:val="00FE23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Nur Logo zentriert.dot</Template>
  <TotalTime>0</TotalTime>
  <Pages>1</Pages>
  <Words>165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Beitrittserklärung</vt:lpstr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Beitrittserklärung</dc:title>
  <dc:subject/>
  <dc:creator>Jetzer Walter</dc:creator>
  <cp:keywords/>
  <dc:description/>
  <cp:lastModifiedBy>Microsoft-Konto</cp:lastModifiedBy>
  <cp:revision>3</cp:revision>
  <cp:lastPrinted>2018-03-06T18:10:00Z</cp:lastPrinted>
  <dcterms:created xsi:type="dcterms:W3CDTF">2023-06-26T16:14:00Z</dcterms:created>
  <dcterms:modified xsi:type="dcterms:W3CDTF">2023-06-26T16:15:00Z</dcterms:modified>
</cp:coreProperties>
</file>